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3603"/>
        <w:gridCol w:w="716"/>
        <w:gridCol w:w="6481"/>
      </w:tblGrid>
      <w:tr w:rsidR="00075F30" w14:paraId="59368C85" w14:textId="77777777" w:rsidTr="00953B3A">
        <w:trPr>
          <w:trHeight w:val="2403"/>
          <w:jc w:val="center"/>
        </w:trPr>
        <w:tc>
          <w:tcPr>
            <w:tcW w:w="5035" w:type="dxa"/>
            <w:gridSpan w:val="3"/>
            <w:vAlign w:val="center"/>
          </w:tcPr>
          <w:p w14:paraId="3A5B1B0D" w14:textId="77777777" w:rsidR="00075F30" w:rsidRDefault="00C831AB" w:rsidP="00075F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BD803F" wp14:editId="32EDC7E1">
                  <wp:extent cx="2857500" cy="1600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54298DEC" w14:textId="77777777" w:rsidR="00075F30" w:rsidRDefault="00075F30"/>
        </w:tc>
      </w:tr>
      <w:tr w:rsidR="00075F30" w14:paraId="178A221B" w14:textId="77777777" w:rsidTr="00953B3A">
        <w:trPr>
          <w:trHeight w:val="5040"/>
          <w:jc w:val="center"/>
        </w:trPr>
        <w:tc>
          <w:tcPr>
            <w:tcW w:w="5035" w:type="dxa"/>
            <w:gridSpan w:val="3"/>
          </w:tcPr>
          <w:p w14:paraId="1CB9B8D7" w14:textId="77777777" w:rsidR="00075F30" w:rsidRDefault="00075F30"/>
        </w:tc>
        <w:tc>
          <w:tcPr>
            <w:tcW w:w="6475" w:type="dxa"/>
          </w:tcPr>
          <w:p w14:paraId="1BF4C083" w14:textId="77777777" w:rsidR="00075F30" w:rsidRDefault="00075F30"/>
        </w:tc>
      </w:tr>
      <w:tr w:rsidR="009E1382" w14:paraId="67B96B76" w14:textId="77777777" w:rsidTr="00953B3A">
        <w:trPr>
          <w:trHeight w:val="360"/>
          <w:jc w:val="center"/>
        </w:trPr>
        <w:tc>
          <w:tcPr>
            <w:tcW w:w="720" w:type="dxa"/>
            <w:vMerge w:val="restart"/>
          </w:tcPr>
          <w:p w14:paraId="294B2859" w14:textId="77777777" w:rsidR="009E1382" w:rsidRDefault="009E1382"/>
        </w:tc>
        <w:tc>
          <w:tcPr>
            <w:tcW w:w="3600" w:type="dxa"/>
          </w:tcPr>
          <w:p w14:paraId="43579D32" w14:textId="77777777" w:rsidR="009E1382" w:rsidRDefault="009E1382" w:rsidP="00F50966">
            <w:pPr>
              <w:pStyle w:val="NoSpacing"/>
            </w:pPr>
          </w:p>
        </w:tc>
        <w:tc>
          <w:tcPr>
            <w:tcW w:w="715" w:type="dxa"/>
            <w:vMerge w:val="restart"/>
          </w:tcPr>
          <w:p w14:paraId="13367037" w14:textId="77777777" w:rsidR="009E1382" w:rsidRDefault="009E1382"/>
        </w:tc>
        <w:tc>
          <w:tcPr>
            <w:tcW w:w="6475" w:type="dxa"/>
            <w:vMerge w:val="restart"/>
          </w:tcPr>
          <w:p w14:paraId="2A7BBAC9" w14:textId="77777777" w:rsidR="009E1382" w:rsidRDefault="009E1382"/>
        </w:tc>
      </w:tr>
      <w:tr w:rsidR="009E1382" w14:paraId="43F846AC" w14:textId="77777777" w:rsidTr="00F50966">
        <w:trPr>
          <w:trHeight w:val="6399"/>
          <w:jc w:val="center"/>
        </w:trPr>
        <w:tc>
          <w:tcPr>
            <w:tcW w:w="720" w:type="dxa"/>
            <w:vMerge/>
          </w:tcPr>
          <w:p w14:paraId="4F5C81C8" w14:textId="77777777" w:rsidR="009E1382" w:rsidRDefault="009E1382"/>
        </w:tc>
        <w:tc>
          <w:tcPr>
            <w:tcW w:w="3600" w:type="dxa"/>
            <w:shd w:val="clear" w:color="auto" w:fill="262626" w:themeFill="text1" w:themeFillTint="D9"/>
          </w:tcPr>
          <w:p w14:paraId="2AEBAF6C" w14:textId="77777777" w:rsidR="00F50966" w:rsidRDefault="00A95CCD" w:rsidP="00F50966">
            <w:pPr>
              <w:pStyle w:val="Heading1"/>
            </w:pPr>
            <w:r>
              <w:pict w14:anchorId="40A0E6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01" o:spid="_x0000_i1025" type="#_x0000_t75" alt="ForkAndKnife" style="width:23.85pt;height:23.8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" o:bullet="t">
                  <v:imagedata r:id="rId12" o:title="" cropleft="-1425f" cropright="-1425f"/>
                </v:shape>
              </w:pict>
            </w:r>
          </w:p>
          <w:p w14:paraId="4AB55531" w14:textId="52456EA4" w:rsidR="00906F87" w:rsidRPr="00906F87" w:rsidRDefault="00A95CCD" w:rsidP="00906F87">
            <w:pPr>
              <w:pStyle w:val="Heading1"/>
            </w:pPr>
            <w:sdt>
              <w:sdtPr>
                <w:id w:val="1012331882"/>
                <w:placeholder>
                  <w:docPart w:val="90F19935AE0846D8BBFC1B3BA9497F3A"/>
                </w:placeholder>
                <w:temporary/>
                <w:showingPlcHdr/>
                <w15:appearance w15:val="hidden"/>
              </w:sdtPr>
              <w:sdtEndPr/>
              <w:sdtContent>
                <w:r w:rsidR="00953B3A" w:rsidRPr="00953B3A">
                  <w:t>IN THIS ISSUE</w:t>
                </w:r>
              </w:sdtContent>
            </w:sdt>
          </w:p>
          <w:p w14:paraId="64F302F6" w14:textId="77777777" w:rsidR="00906F87" w:rsidRDefault="00906F87" w:rsidP="00F34102">
            <w:pPr>
              <w:pStyle w:val="TOC1"/>
              <w:rPr>
                <w:sz w:val="24"/>
                <w:lang w:eastAsia="en-US"/>
              </w:rPr>
            </w:pPr>
          </w:p>
          <w:p w14:paraId="6D5A6EAC" w14:textId="299219C2" w:rsidR="00953B3A" w:rsidRPr="00906F87" w:rsidRDefault="00C831AB" w:rsidP="00F34102">
            <w:pPr>
              <w:pStyle w:val="TOC1"/>
              <w:rPr>
                <w:sz w:val="24"/>
                <w:lang w:eastAsia="en-US"/>
              </w:rPr>
            </w:pPr>
            <w:r w:rsidRPr="00906F87">
              <w:rPr>
                <w:sz w:val="24"/>
                <w:lang w:eastAsia="en-US"/>
              </w:rPr>
              <w:t>PG. 2</w:t>
            </w:r>
            <w:r w:rsidR="00F34102" w:rsidRPr="00906F87">
              <w:rPr>
                <w:sz w:val="24"/>
                <w:lang w:eastAsia="en-US"/>
              </w:rPr>
              <w:t xml:space="preserve"> </w:t>
            </w:r>
            <w:r w:rsidR="007E4C28" w:rsidRPr="00906F87">
              <w:rPr>
                <w:sz w:val="24"/>
              </w:rPr>
              <w:t>Homemade Classic Sauces</w:t>
            </w:r>
          </w:p>
          <w:p w14:paraId="603FA136" w14:textId="63159639" w:rsidR="00C831AB" w:rsidRPr="00906F87" w:rsidRDefault="00C831AB" w:rsidP="000259E1">
            <w:pPr>
              <w:pStyle w:val="TOC1"/>
              <w:rPr>
                <w:sz w:val="24"/>
                <w:lang w:eastAsia="en-US"/>
              </w:rPr>
            </w:pPr>
            <w:r w:rsidRPr="00906F87">
              <w:rPr>
                <w:sz w:val="24"/>
                <w:lang w:eastAsia="en-US"/>
              </w:rPr>
              <w:t xml:space="preserve">PG. </w:t>
            </w:r>
            <w:r w:rsidR="001A237E" w:rsidRPr="00906F87">
              <w:rPr>
                <w:sz w:val="24"/>
                <w:lang w:eastAsia="en-US"/>
              </w:rPr>
              <w:t>3 Signature</w:t>
            </w:r>
            <w:r w:rsidR="00F34102" w:rsidRPr="00906F87">
              <w:rPr>
                <w:sz w:val="24"/>
                <w:lang w:eastAsia="en-US"/>
              </w:rPr>
              <w:t xml:space="preserve"> Side</w:t>
            </w:r>
          </w:p>
          <w:p w14:paraId="3A0A1C64" w14:textId="627D3018" w:rsidR="00953B3A" w:rsidRPr="000259E1" w:rsidRDefault="00C831AB" w:rsidP="000259E1">
            <w:pPr>
              <w:rPr>
                <w:sz w:val="20"/>
                <w:szCs w:val="20"/>
                <w:lang w:eastAsia="en-US"/>
              </w:rPr>
            </w:pPr>
            <w:r w:rsidRPr="00906F87">
              <w:rPr>
                <w:lang w:eastAsia="en-US"/>
              </w:rPr>
              <w:t xml:space="preserve">PG. </w:t>
            </w:r>
            <w:r w:rsidR="001A237E" w:rsidRPr="00906F87">
              <w:rPr>
                <w:lang w:eastAsia="en-US"/>
              </w:rPr>
              <w:t>4 Creative</w:t>
            </w:r>
            <w:r w:rsidRPr="00906F87">
              <w:t xml:space="preserve"> Spices </w:t>
            </w:r>
            <w:r w:rsidR="00906F87">
              <w:t xml:space="preserve">&amp; </w:t>
            </w:r>
            <w:r w:rsidRPr="00906F87">
              <w:t>Rub</w:t>
            </w:r>
            <w:r w:rsidR="00906F87">
              <w:t>s</w:t>
            </w:r>
          </w:p>
        </w:tc>
        <w:tc>
          <w:tcPr>
            <w:tcW w:w="715" w:type="dxa"/>
            <w:vMerge/>
          </w:tcPr>
          <w:p w14:paraId="30EFF103" w14:textId="77777777" w:rsidR="009E1382" w:rsidRDefault="009E1382"/>
        </w:tc>
        <w:tc>
          <w:tcPr>
            <w:tcW w:w="6475" w:type="dxa"/>
            <w:vMerge/>
          </w:tcPr>
          <w:p w14:paraId="7FFDBAE8" w14:textId="77777777" w:rsidR="009E1382" w:rsidRDefault="009E1382"/>
        </w:tc>
      </w:tr>
      <w:tr w:rsidR="009E1382" w14:paraId="41C5F08B" w14:textId="77777777" w:rsidTr="00953B3A">
        <w:trPr>
          <w:trHeight w:val="288"/>
          <w:jc w:val="center"/>
        </w:trPr>
        <w:tc>
          <w:tcPr>
            <w:tcW w:w="720" w:type="dxa"/>
            <w:vMerge/>
          </w:tcPr>
          <w:p w14:paraId="26BC2002" w14:textId="77777777" w:rsidR="009E1382" w:rsidRDefault="009E1382"/>
        </w:tc>
        <w:tc>
          <w:tcPr>
            <w:tcW w:w="3600" w:type="dxa"/>
          </w:tcPr>
          <w:p w14:paraId="1A24B94E" w14:textId="77777777" w:rsidR="009E1382" w:rsidRDefault="009E1382" w:rsidP="00F50966">
            <w:pPr>
              <w:pStyle w:val="NoSpacing"/>
            </w:pPr>
          </w:p>
        </w:tc>
        <w:tc>
          <w:tcPr>
            <w:tcW w:w="715" w:type="dxa"/>
            <w:vMerge/>
          </w:tcPr>
          <w:p w14:paraId="0DE5B13E" w14:textId="77777777" w:rsidR="009E1382" w:rsidRDefault="009E1382"/>
        </w:tc>
        <w:tc>
          <w:tcPr>
            <w:tcW w:w="6475" w:type="dxa"/>
            <w:vMerge/>
          </w:tcPr>
          <w:p w14:paraId="3FCD4B13" w14:textId="77777777" w:rsidR="009E1382" w:rsidRDefault="009E1382"/>
        </w:tc>
      </w:tr>
    </w:tbl>
    <w:p w14:paraId="61A9D9C3" w14:textId="77777777" w:rsidR="009E1382" w:rsidRDefault="009E1382">
      <w:pPr>
        <w:rPr>
          <w:sz w:val="16"/>
        </w:rPr>
        <w:sectPr w:rsidR="009E1382" w:rsidSect="00075F30">
          <w:headerReference w:type="default" r:id="rId13"/>
          <w:pgSz w:w="12240" w:h="15840"/>
          <w:pgMar w:top="360" w:right="360" w:bottom="360" w:left="360" w:header="360" w:footer="360" w:gutter="0"/>
          <w:cols w:space="720"/>
          <w:docGrid w:linePitch="360"/>
        </w:sectPr>
      </w:pP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10"/>
        <w:gridCol w:w="9999"/>
        <w:gridCol w:w="711"/>
      </w:tblGrid>
      <w:tr w:rsidR="009E1382" w14:paraId="25E41B67" w14:textId="77777777" w:rsidTr="00953B3A">
        <w:trPr>
          <w:trHeight w:val="3303"/>
          <w:jc w:val="center"/>
        </w:trPr>
        <w:tc>
          <w:tcPr>
            <w:tcW w:w="810" w:type="dxa"/>
          </w:tcPr>
          <w:p w14:paraId="4C1402CD" w14:textId="77777777" w:rsidR="009E1382" w:rsidRDefault="009E1382" w:rsidP="009E1382"/>
        </w:tc>
        <w:tc>
          <w:tcPr>
            <w:tcW w:w="9990" w:type="dxa"/>
          </w:tcPr>
          <w:p w14:paraId="36BC6111" w14:textId="77777777" w:rsidR="009E1382" w:rsidRDefault="009E1382" w:rsidP="009E1382"/>
        </w:tc>
        <w:tc>
          <w:tcPr>
            <w:tcW w:w="710" w:type="dxa"/>
          </w:tcPr>
          <w:p w14:paraId="73E4A6E9" w14:textId="77777777" w:rsidR="009E1382" w:rsidRDefault="009E1382" w:rsidP="009E1382"/>
        </w:tc>
      </w:tr>
      <w:tr w:rsidR="009E1382" w14:paraId="5B10BEFC" w14:textId="77777777" w:rsidTr="00F50966">
        <w:trPr>
          <w:trHeight w:val="7110"/>
          <w:jc w:val="center"/>
        </w:trPr>
        <w:tc>
          <w:tcPr>
            <w:tcW w:w="810" w:type="dxa"/>
          </w:tcPr>
          <w:p w14:paraId="3AFC017B" w14:textId="77777777" w:rsidR="009E1382" w:rsidRDefault="009E1382" w:rsidP="009E1382"/>
        </w:tc>
        <w:tc>
          <w:tcPr>
            <w:tcW w:w="9990" w:type="dxa"/>
            <w:shd w:val="clear" w:color="auto" w:fill="262626" w:themeFill="text1" w:themeFillTint="D9"/>
            <w:tcMar>
              <w:left w:w="360" w:type="dxa"/>
              <w:right w:w="360" w:type="dxa"/>
            </w:tcMar>
          </w:tcPr>
          <w:p w14:paraId="70D194F6" w14:textId="77777777" w:rsidR="00F50966" w:rsidRDefault="00A95CCD" w:rsidP="00F50966">
            <w:pPr>
              <w:pStyle w:val="Heading1"/>
            </w:pPr>
            <w:r>
              <w:pict w14:anchorId="77C6366D">
                <v:shape id="Graphic 202" o:spid="_x0000_i1026" type="#_x0000_t75" alt="ForkAndKnife" style="width:23.85pt;height:23.8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" o:bullet="t">
                  <v:imagedata r:id="rId12" o:title="" cropleft="-1425f" cropright="-1425f"/>
                </v:shape>
              </w:pict>
            </w:r>
          </w:p>
          <w:p w14:paraId="334C93EF" w14:textId="77777777" w:rsidR="007E4C28" w:rsidRDefault="007E4C28" w:rsidP="00F50966">
            <w:pPr>
              <w:pStyle w:val="Heading1"/>
            </w:pPr>
            <w:r>
              <w:t xml:space="preserve">Make it Yourself: </w:t>
            </w:r>
          </w:p>
          <w:p w14:paraId="1BD40753" w14:textId="77777777" w:rsidR="009E1382" w:rsidRDefault="007E4C28" w:rsidP="00F50966">
            <w:pPr>
              <w:pStyle w:val="Heading1"/>
            </w:pPr>
            <w:r w:rsidRPr="007E4C28">
              <w:rPr>
                <w:sz w:val="32"/>
                <w:szCs w:val="32"/>
              </w:rPr>
              <w:t>Homemade versions of Store-Bought classics</w:t>
            </w:r>
          </w:p>
          <w:p w14:paraId="3029CA47" w14:textId="77777777" w:rsidR="007E4C28" w:rsidRPr="007E4C28" w:rsidRDefault="007E4C28" w:rsidP="007E4C28">
            <w:pPr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Homemade spaghetti sauce</w:t>
            </w:r>
          </w:p>
          <w:p w14:paraId="4E41D870" w14:textId="77777777" w:rsidR="007E4C28" w:rsidRPr="007E4C28" w:rsidRDefault="007E4C28" w:rsidP="007E4C28">
            <w:pPr>
              <w:numPr>
                <w:ilvl w:val="0"/>
                <w:numId w:val="1"/>
              </w:numPr>
              <w:spacing w:after="160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¼ cup -extra--virgin olive oil</w:t>
            </w:r>
          </w:p>
          <w:p w14:paraId="4F1927F0" w14:textId="77777777" w:rsidR="007E4C28" w:rsidRPr="007E4C28" w:rsidRDefault="007E4C28" w:rsidP="007E4C28">
            <w:pPr>
              <w:numPr>
                <w:ilvl w:val="0"/>
                <w:numId w:val="1"/>
              </w:numPr>
              <w:spacing w:after="160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7 garlic cloves, peeled and sliced</w:t>
            </w:r>
          </w:p>
          <w:p w14:paraId="131E0792" w14:textId="77777777" w:rsidR="007E4C28" w:rsidRPr="007E4C28" w:rsidRDefault="007E4C28" w:rsidP="007E4C28">
            <w:pPr>
              <w:numPr>
                <w:ilvl w:val="0"/>
                <w:numId w:val="1"/>
              </w:numPr>
              <w:spacing w:after="160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One -28--ounce can whole San Marzano tomatoes, crushed by hand</w:t>
            </w:r>
          </w:p>
          <w:p w14:paraId="0215164D" w14:textId="77777777" w:rsidR="007E4C28" w:rsidRPr="007E4C28" w:rsidRDefault="007E4C28" w:rsidP="007E4C28">
            <w:pPr>
              <w:numPr>
                <w:ilvl w:val="0"/>
                <w:numId w:val="1"/>
              </w:numPr>
              <w:spacing w:after="160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Pinch crushed -red--pepper flakes</w:t>
            </w:r>
          </w:p>
          <w:p w14:paraId="7E054C87" w14:textId="77777777" w:rsidR="007E4C28" w:rsidRPr="007E4C28" w:rsidRDefault="007E4C28" w:rsidP="007E4C28">
            <w:pPr>
              <w:numPr>
                <w:ilvl w:val="0"/>
                <w:numId w:val="1"/>
              </w:numPr>
              <w:spacing w:after="160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1 teaspoon kosher salt</w:t>
            </w:r>
          </w:p>
          <w:p w14:paraId="2C55DEF7" w14:textId="77777777" w:rsidR="007E4C28" w:rsidRPr="007E4C28" w:rsidRDefault="007E4C28" w:rsidP="007E4C28">
            <w:pPr>
              <w:numPr>
                <w:ilvl w:val="0"/>
                <w:numId w:val="1"/>
              </w:numPr>
              <w:spacing w:after="160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1 fresh basil sprig</w:t>
            </w:r>
          </w:p>
          <w:p w14:paraId="75578750" w14:textId="77777777" w:rsidR="007E4C28" w:rsidRPr="007E4C28" w:rsidRDefault="007E4C28" w:rsidP="007E4C28">
            <w:pPr>
              <w:spacing w:after="0"/>
              <w:rPr>
                <w:rFonts w:ascii="Calibri" w:eastAsia="Times New Roman" w:hAnsi="Calibri" w:cs="Calibri"/>
                <w:i/>
                <w:iCs/>
                <w:color w:val="FFFFFF" w:themeColor="background1"/>
                <w:spacing w:val="15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Times New Roman" w:hAnsi="Calibri" w:cs="Calibri"/>
                <w:i/>
                <w:iCs/>
                <w:color w:val="FFFFFF" w:themeColor="background1"/>
                <w:spacing w:val="15"/>
                <w:sz w:val="20"/>
                <w:szCs w:val="20"/>
                <w:lang w:eastAsia="en-US"/>
              </w:rPr>
              <w:t>In a large skillet, over medium heat, heat the olive oil. When the oil is hot, add the garlic. Once the garlic is sizzling, add the tomatoes, slosh out the can with 1/2 cup water, and add that as well. Sprinkle in the -red–pepper flakes, and season with the salt. Submerge the basil sprig in the sauce.</w:t>
            </w:r>
            <w:r>
              <w:rPr>
                <w:rFonts w:ascii="Calibri" w:eastAsia="Times New Roman" w:hAnsi="Calibri" w:cs="Calibri"/>
                <w:i/>
                <w:iCs/>
                <w:color w:val="FFFFFF" w:themeColor="background1"/>
                <w:spacing w:val="15"/>
                <w:sz w:val="20"/>
                <w:szCs w:val="20"/>
                <w:lang w:eastAsia="en-US"/>
              </w:rPr>
              <w:t xml:space="preserve"> </w:t>
            </w:r>
            <w:r w:rsidRPr="007E4C28">
              <w:rPr>
                <w:rFonts w:ascii="Calibri" w:eastAsia="Times New Roman" w:hAnsi="Calibri" w:cs="Calibri"/>
                <w:i/>
                <w:iCs/>
                <w:color w:val="FFFFFF" w:themeColor="background1"/>
                <w:spacing w:val="15"/>
                <w:sz w:val="20"/>
                <w:szCs w:val="20"/>
                <w:lang w:eastAsia="en-US"/>
              </w:rPr>
              <w:t>Simmer the sauce until it is slightly thickened, about 15 minutes. Discard the basil</w:t>
            </w:r>
            <w:r w:rsidRPr="007E4C28">
              <w:rPr>
                <w:rFonts w:ascii="Calibri" w:eastAsia="Times New Roman" w:hAnsi="Calibri" w:cs="Calibri"/>
                <w:i/>
                <w:iCs/>
                <w:color w:val="FFFFFF" w:themeColor="background1"/>
                <w:spacing w:val="15"/>
                <w:lang w:eastAsia="en-US"/>
              </w:rPr>
              <w:t>.</w:t>
            </w:r>
          </w:p>
          <w:p w14:paraId="39EF033F" w14:textId="77777777" w:rsidR="007E4C28" w:rsidRPr="007E4C28" w:rsidRDefault="007E4C28" w:rsidP="007E4C28">
            <w:pPr>
              <w:spacing w:after="160" w:line="259" w:lineRule="auto"/>
              <w:rPr>
                <w:rFonts w:ascii="Calibri" w:eastAsia="Calibri" w:hAnsi="Calibri" w:cs="Calibri"/>
                <w:color w:val="FFFFFF" w:themeColor="background1"/>
                <w:lang w:eastAsia="en-US"/>
              </w:rPr>
            </w:pPr>
          </w:p>
          <w:p w14:paraId="215C530B" w14:textId="77777777" w:rsidR="007E4C28" w:rsidRPr="007E4C28" w:rsidRDefault="007E4C28" w:rsidP="007E4C28">
            <w:pPr>
              <w:spacing w:after="160" w:line="259" w:lineRule="auto"/>
              <w:rPr>
                <w:rFonts w:ascii="Calibri" w:eastAsia="Calibri" w:hAnsi="Calibri" w:cs="Calibri"/>
                <w:color w:val="FFFFFF" w:themeColor="background1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  <w:lang w:eastAsia="en-US"/>
              </w:rPr>
              <w:t>Homemade enchilada sauce</w:t>
            </w:r>
          </w:p>
          <w:p w14:paraId="6DEA8796" w14:textId="77777777" w:rsidR="007E4C28" w:rsidRPr="007E4C28" w:rsidRDefault="007E4C28" w:rsidP="007E4C28">
            <w:pPr>
              <w:numPr>
                <w:ilvl w:val="0"/>
                <w:numId w:val="2"/>
              </w:numPr>
              <w:spacing w:after="0" w:line="315" w:lineRule="atLeast"/>
              <w:ind w:left="525"/>
              <w:textAlignment w:val="baseline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bdr w:val="none" w:sz="0" w:space="0" w:color="auto" w:frame="1"/>
                <w:lang w:eastAsia="en-US"/>
              </w:rPr>
              <w:t>3 Tablespoons Salted Butter</w:t>
            </w:r>
          </w:p>
          <w:p w14:paraId="59608757" w14:textId="77777777" w:rsidR="007E4C28" w:rsidRPr="007E4C28" w:rsidRDefault="007E4C28" w:rsidP="007E4C28">
            <w:pPr>
              <w:numPr>
                <w:ilvl w:val="0"/>
                <w:numId w:val="2"/>
              </w:numPr>
              <w:spacing w:after="0" w:line="315" w:lineRule="atLeast"/>
              <w:ind w:left="525"/>
              <w:textAlignment w:val="baseline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bdr w:val="none" w:sz="0" w:space="0" w:color="auto" w:frame="1"/>
                <w:lang w:eastAsia="en-US"/>
              </w:rPr>
              <w:t>2 Tablespoons Paprika</w:t>
            </w:r>
          </w:p>
          <w:p w14:paraId="67350C90" w14:textId="77777777" w:rsidR="007E4C28" w:rsidRPr="007E4C28" w:rsidRDefault="007E4C28" w:rsidP="007E4C28">
            <w:pPr>
              <w:numPr>
                <w:ilvl w:val="0"/>
                <w:numId w:val="2"/>
              </w:numPr>
              <w:spacing w:after="0" w:line="315" w:lineRule="atLeast"/>
              <w:ind w:left="525"/>
              <w:textAlignment w:val="baseline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bdr w:val="none" w:sz="0" w:space="0" w:color="auto" w:frame="1"/>
                <w:lang w:eastAsia="en-US"/>
              </w:rPr>
              <w:t>2 Tablespoons Chili Powder</w:t>
            </w:r>
          </w:p>
          <w:p w14:paraId="792FE918" w14:textId="77777777" w:rsidR="007E4C28" w:rsidRPr="007E4C28" w:rsidRDefault="007E4C28" w:rsidP="007E4C28">
            <w:pPr>
              <w:numPr>
                <w:ilvl w:val="0"/>
                <w:numId w:val="2"/>
              </w:numPr>
              <w:spacing w:after="0" w:line="315" w:lineRule="atLeast"/>
              <w:ind w:left="525"/>
              <w:textAlignment w:val="baseline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bdr w:val="none" w:sz="0" w:space="0" w:color="auto" w:frame="1"/>
                <w:lang w:eastAsia="en-US"/>
              </w:rPr>
              <w:t>1-1/2 teaspoon Cumin</w:t>
            </w:r>
          </w:p>
          <w:p w14:paraId="3E0E366E" w14:textId="77777777" w:rsidR="007E4C28" w:rsidRPr="007E4C28" w:rsidRDefault="007E4C28" w:rsidP="007E4C28">
            <w:pPr>
              <w:numPr>
                <w:ilvl w:val="0"/>
                <w:numId w:val="2"/>
              </w:numPr>
              <w:spacing w:after="0" w:line="315" w:lineRule="atLeast"/>
              <w:ind w:left="525"/>
              <w:textAlignment w:val="baseline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bdr w:val="none" w:sz="0" w:space="0" w:color="auto" w:frame="1"/>
                <w:lang w:eastAsia="en-US"/>
              </w:rPr>
              <w:t>1 teaspoon Onion Powder or ½ of Diced Onion</w:t>
            </w:r>
          </w:p>
          <w:p w14:paraId="424AE56A" w14:textId="77777777" w:rsidR="007E4C28" w:rsidRPr="007E4C28" w:rsidRDefault="007E4C28" w:rsidP="007E4C28">
            <w:pPr>
              <w:numPr>
                <w:ilvl w:val="0"/>
                <w:numId w:val="2"/>
              </w:numPr>
              <w:spacing w:after="0" w:line="315" w:lineRule="atLeast"/>
              <w:ind w:left="525"/>
              <w:textAlignment w:val="baseline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bdr w:val="none" w:sz="0" w:space="0" w:color="auto" w:frame="1"/>
                <w:lang w:eastAsia="en-US"/>
              </w:rPr>
              <w:t xml:space="preserve">3/4 teaspoons Garlic Powder or 2 Garlic cloves </w:t>
            </w:r>
          </w:p>
          <w:p w14:paraId="4E4FE9F9" w14:textId="77777777" w:rsidR="007E4C28" w:rsidRPr="007E4C28" w:rsidRDefault="007E4C28" w:rsidP="007E4C28">
            <w:pPr>
              <w:numPr>
                <w:ilvl w:val="0"/>
                <w:numId w:val="2"/>
              </w:numPr>
              <w:spacing w:after="0" w:line="315" w:lineRule="atLeast"/>
              <w:ind w:left="525"/>
              <w:textAlignment w:val="baseline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bdr w:val="none" w:sz="0" w:space="0" w:color="auto" w:frame="1"/>
                <w:lang w:eastAsia="en-US"/>
              </w:rPr>
              <w:t>1/8 teaspoon Cinnamon</w:t>
            </w:r>
          </w:p>
          <w:p w14:paraId="6ACFE6D2" w14:textId="77777777" w:rsidR="007E4C28" w:rsidRPr="007E4C28" w:rsidRDefault="007E4C28" w:rsidP="007E4C28">
            <w:pPr>
              <w:numPr>
                <w:ilvl w:val="0"/>
                <w:numId w:val="2"/>
              </w:numPr>
              <w:spacing w:after="0" w:line="315" w:lineRule="atLeast"/>
              <w:ind w:left="525"/>
              <w:textAlignment w:val="baseline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bdr w:val="none" w:sz="0" w:space="0" w:color="auto" w:frame="1"/>
                <w:lang w:eastAsia="en-US"/>
              </w:rPr>
              <w:t>1 cup Chicken or Vegetable Broth</w:t>
            </w:r>
          </w:p>
          <w:p w14:paraId="44D6FFAC" w14:textId="77777777" w:rsidR="007E4C28" w:rsidRPr="007E4C28" w:rsidRDefault="007E4C28" w:rsidP="007E4C28">
            <w:pPr>
              <w:numPr>
                <w:ilvl w:val="0"/>
                <w:numId w:val="2"/>
              </w:numPr>
              <w:spacing w:after="0" w:line="315" w:lineRule="atLeast"/>
              <w:ind w:left="525"/>
              <w:textAlignment w:val="baseline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bdr w:val="none" w:sz="0" w:space="0" w:color="auto" w:frame="1"/>
                <w:lang w:eastAsia="en-US"/>
              </w:rPr>
              <w:t>1 28 oz can Tomato Sauce</w:t>
            </w:r>
          </w:p>
          <w:p w14:paraId="071B4D38" w14:textId="73FE5FE2" w:rsidR="007E4C28" w:rsidRPr="007E4C28" w:rsidRDefault="007E4C28" w:rsidP="007E4C28">
            <w:pPr>
              <w:numPr>
                <w:ilvl w:val="0"/>
                <w:numId w:val="2"/>
              </w:numPr>
              <w:spacing w:after="0" w:line="315" w:lineRule="atLeast"/>
              <w:ind w:left="525"/>
              <w:textAlignment w:val="baseline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bdr w:val="none" w:sz="0" w:space="0" w:color="auto" w:frame="1"/>
                <w:lang w:eastAsia="en-US"/>
              </w:rPr>
              <w:t xml:space="preserve">Salt </w:t>
            </w:r>
            <w:r w:rsidR="001A237E" w:rsidRPr="007E4C2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bdr w:val="none" w:sz="0" w:space="0" w:color="auto" w:frame="1"/>
                <w:lang w:eastAsia="en-US"/>
              </w:rPr>
              <w:t>to</w:t>
            </w:r>
            <w:r w:rsidRPr="007E4C28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bdr w:val="none" w:sz="0" w:space="0" w:color="auto" w:frame="1"/>
                <w:lang w:eastAsia="en-US"/>
              </w:rPr>
              <w:t xml:space="preserve"> Taste</w:t>
            </w:r>
          </w:p>
          <w:p w14:paraId="3D6E07C1" w14:textId="77777777" w:rsidR="00953B3A" w:rsidRPr="007E4C28" w:rsidRDefault="007E4C28" w:rsidP="007E4C28">
            <w:pPr>
              <w:spacing w:after="160" w:line="259" w:lineRule="auto"/>
              <w:rPr>
                <w:rFonts w:ascii="Calibri" w:eastAsia="Calibri" w:hAnsi="Calibri" w:cs="Calibri"/>
                <w:i/>
                <w:iCs/>
                <w:color w:val="FFFFFF" w:themeColor="background1"/>
                <w:sz w:val="20"/>
                <w:szCs w:val="20"/>
                <w:lang w:eastAsia="en-US"/>
              </w:rPr>
            </w:pPr>
            <w:r w:rsidRPr="007E4C28">
              <w:rPr>
                <w:rFonts w:ascii="Calibri" w:eastAsia="Calibri" w:hAnsi="Calibri" w:cs="Calibri"/>
                <w:i/>
                <w:iCs/>
                <w:color w:val="FFFFFF" w:themeColor="background1"/>
                <w:sz w:val="20"/>
                <w:szCs w:val="20"/>
                <w:lang w:eastAsia="en-US"/>
              </w:rPr>
              <w:t>Heat a saucepan over medium heat, add the butter, onion, and garlic; sauté until golden, about 1 minute. Add the chicken broth, tomato sauce, hot chili powder, paprika, cinnamon, cumin and salt and pepper, to taste. Bring to a boil then reduce the heat to low and simmer, uncovered for 7-10 minutes. Set aside until ready to use. Makes 4 cups.</w:t>
            </w:r>
          </w:p>
        </w:tc>
        <w:tc>
          <w:tcPr>
            <w:tcW w:w="710" w:type="dxa"/>
          </w:tcPr>
          <w:p w14:paraId="412C499C" w14:textId="77777777" w:rsidR="009E1382" w:rsidRDefault="009E1382" w:rsidP="009E1382"/>
        </w:tc>
      </w:tr>
      <w:tr w:rsidR="009E1382" w14:paraId="01887A11" w14:textId="77777777" w:rsidTr="00953B3A">
        <w:trPr>
          <w:jc w:val="center"/>
        </w:trPr>
        <w:tc>
          <w:tcPr>
            <w:tcW w:w="810" w:type="dxa"/>
          </w:tcPr>
          <w:p w14:paraId="2C7BB72B" w14:textId="77777777" w:rsidR="009E1382" w:rsidRDefault="009E1382" w:rsidP="00953B3A">
            <w:pPr>
              <w:pStyle w:val="NoSpacing"/>
            </w:pPr>
          </w:p>
        </w:tc>
        <w:tc>
          <w:tcPr>
            <w:tcW w:w="9990" w:type="dxa"/>
          </w:tcPr>
          <w:p w14:paraId="212EBC7F" w14:textId="77777777" w:rsidR="009E1382" w:rsidRDefault="009E1382" w:rsidP="00953B3A">
            <w:pPr>
              <w:pStyle w:val="NoSpacing"/>
            </w:pPr>
          </w:p>
        </w:tc>
        <w:tc>
          <w:tcPr>
            <w:tcW w:w="710" w:type="dxa"/>
          </w:tcPr>
          <w:p w14:paraId="19021FBE" w14:textId="77777777" w:rsidR="009E1382" w:rsidRDefault="009E1382" w:rsidP="00953B3A">
            <w:pPr>
              <w:pStyle w:val="NoSpacing"/>
            </w:pPr>
          </w:p>
        </w:tc>
      </w:tr>
    </w:tbl>
    <w:p w14:paraId="6BBFA0EF" w14:textId="77777777" w:rsidR="009E1382" w:rsidRDefault="009E1382">
      <w:pPr>
        <w:sectPr w:rsidR="009E1382" w:rsidSect="00075F30">
          <w:headerReference w:type="default" r:id="rId14"/>
          <w:pgSz w:w="12240" w:h="15840"/>
          <w:pgMar w:top="360" w:right="360" w:bottom="360" w:left="360" w:header="360" w:footer="360" w:gutter="0"/>
          <w:cols w:space="720"/>
          <w:docGrid w:linePitch="360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720"/>
        <w:gridCol w:w="5220"/>
        <w:gridCol w:w="720"/>
        <w:gridCol w:w="4850"/>
      </w:tblGrid>
      <w:tr w:rsidR="00E87170" w14:paraId="609400C0" w14:textId="77777777" w:rsidTr="0084541E">
        <w:tc>
          <w:tcPr>
            <w:tcW w:w="720" w:type="dxa"/>
          </w:tcPr>
          <w:p w14:paraId="318DEAF6" w14:textId="77777777" w:rsidR="0084541E" w:rsidRDefault="0084541E"/>
        </w:tc>
        <w:tc>
          <w:tcPr>
            <w:tcW w:w="5220" w:type="dxa"/>
          </w:tcPr>
          <w:p w14:paraId="2C7BA13B" w14:textId="77777777" w:rsidR="0084541E" w:rsidRDefault="0084541E"/>
        </w:tc>
        <w:tc>
          <w:tcPr>
            <w:tcW w:w="720" w:type="dxa"/>
          </w:tcPr>
          <w:p w14:paraId="1DE52150" w14:textId="77777777" w:rsidR="0084541E" w:rsidRDefault="0084541E"/>
        </w:tc>
        <w:tc>
          <w:tcPr>
            <w:tcW w:w="4850" w:type="dxa"/>
          </w:tcPr>
          <w:p w14:paraId="7A3BBB79" w14:textId="77777777" w:rsidR="0084541E" w:rsidRDefault="0084541E"/>
        </w:tc>
      </w:tr>
      <w:tr w:rsidR="00E87170" w14:paraId="1EB2FB61" w14:textId="77777777" w:rsidTr="00F50966">
        <w:trPr>
          <w:trHeight w:val="5841"/>
        </w:trPr>
        <w:tc>
          <w:tcPr>
            <w:tcW w:w="720" w:type="dxa"/>
          </w:tcPr>
          <w:p w14:paraId="28ED9FE4" w14:textId="77777777" w:rsidR="00F50966" w:rsidRDefault="00F50966"/>
        </w:tc>
        <w:tc>
          <w:tcPr>
            <w:tcW w:w="5220" w:type="dxa"/>
            <w:vMerge w:val="restart"/>
            <w:shd w:val="clear" w:color="auto" w:fill="262626" w:themeFill="text1" w:themeFillTint="D9"/>
            <w:tcMar>
              <w:left w:w="360" w:type="dxa"/>
              <w:right w:w="360" w:type="dxa"/>
            </w:tcMar>
          </w:tcPr>
          <w:p w14:paraId="3F1BB503" w14:textId="77777777" w:rsidR="00F50966" w:rsidRDefault="00F50966" w:rsidP="00F50966">
            <w:pPr>
              <w:pStyle w:val="Heading1"/>
            </w:pPr>
            <w:r w:rsidRPr="00F3086C">
              <w:drawing>
                <wp:inline distT="0" distB="0" distL="0" distR="0" wp14:anchorId="0A22FAFF" wp14:editId="7B03C4CD">
                  <wp:extent cx="304800" cy="304800"/>
                  <wp:effectExtent l="0" t="0" r="0" b="0"/>
                  <wp:docPr id="197" name="Graphic 197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BFCFF" w14:textId="5BFF472A" w:rsidR="00F50966" w:rsidRPr="00F50966" w:rsidRDefault="00DF6562" w:rsidP="00F50966">
            <w:pPr>
              <w:pStyle w:val="Heading1"/>
            </w:pPr>
            <w:r>
              <w:t>Signature Side</w:t>
            </w:r>
          </w:p>
          <w:p w14:paraId="505F4565" w14:textId="77777777" w:rsidR="00F50966" w:rsidRDefault="007534C3" w:rsidP="00F50966">
            <w:r w:rsidRPr="007534C3">
              <w:t>Roasted Butternut Squash with Goat Cheese, Pecans, and Maple</w:t>
            </w:r>
          </w:p>
          <w:p w14:paraId="31F0CCC9" w14:textId="2FB33500" w:rsidR="007534C3" w:rsidRDefault="00EA7D08" w:rsidP="00F50966">
            <w:r w:rsidRPr="00EA7D08">
              <w:t>3-Pound</w:t>
            </w:r>
            <w:r>
              <w:t xml:space="preserve">s </w:t>
            </w:r>
            <w:r w:rsidRPr="00EA7D08">
              <w:t>Butternut Squash (meaning, 1 squash that weighs around 3 pounds)</w:t>
            </w:r>
            <w:r w:rsidRPr="00EA7D08">
              <w:br/>
              <w:t xml:space="preserve">3 Tablespoons </w:t>
            </w:r>
            <w:r w:rsidR="00155E02">
              <w:t>Olive Oil</w:t>
            </w:r>
            <w:r w:rsidRPr="00EA7D08">
              <w:br/>
              <w:t>1/2 Teaspoon Salt</w:t>
            </w:r>
            <w:r w:rsidRPr="00EA7D08">
              <w:br/>
              <w:t>1/2 Teaspoon Ground Black Pepper</w:t>
            </w:r>
            <w:r w:rsidRPr="00EA7D08">
              <w:br/>
              <w:t>2 Tablespoons Maple Syrup</w:t>
            </w:r>
            <w:r w:rsidRPr="00EA7D08">
              <w:br/>
              <w:t>Pinch of Cayenne Pepper</w:t>
            </w:r>
            <w:r w:rsidRPr="00EA7D08">
              <w:br/>
              <w:t>2 Ounces Goat Cheese, Crumbled</w:t>
            </w:r>
            <w:r w:rsidRPr="00EA7D08">
              <w:br/>
              <w:t>1/3 Cup Pecans, Chopped Coarsely and Toasted</w:t>
            </w:r>
            <w:r w:rsidRPr="00EA7D08">
              <w:br/>
              <w:t>1 Teaspoon Dried Thyme</w:t>
            </w:r>
          </w:p>
          <w:p w14:paraId="266CB774" w14:textId="53ED1E84" w:rsidR="007534C3" w:rsidRDefault="00B0699D" w:rsidP="00F5096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4AB8826F" wp14:editId="799B4872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6670" b="1016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5CADBE" w14:textId="647D12DF" w:rsidR="005F371F" w:rsidRPr="007A2EA9" w:rsidRDefault="005F371F" w:rsidP="00B0699D">
                                  <w:pPr>
                                    <w:pStyle w:val="NormalWeb"/>
                                    <w:spacing w:before="0" w:beforeAutospacing="0" w:after="390" w:afterAutospacing="0"/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7A2EA9"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DIRECTIONS: </w:t>
                                  </w:r>
                                </w:p>
                                <w:p w14:paraId="1B692640" w14:textId="78DD8B6E" w:rsidR="00B0699D" w:rsidRPr="007A2EA9" w:rsidRDefault="00C65EF9" w:rsidP="00B0699D">
                                  <w:pPr>
                                    <w:pStyle w:val="NormalWeb"/>
                                    <w:spacing w:before="0" w:beforeAutospacing="0" w:after="390" w:afterAutospacing="0"/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7A2EA9"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Chop Butternut squash into </w:t>
                                  </w:r>
                                  <w:r w:rsidR="008B0B4C" w:rsidRPr="007A2EA9"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  <w:t>2 in cubes</w:t>
                                  </w:r>
                                  <w:r w:rsidR="00605ECB" w:rsidRPr="007A2EA9"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and toss in olive oil</w:t>
                                  </w:r>
                                  <w:r w:rsidR="008B0B4C" w:rsidRPr="007A2EA9"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. </w:t>
                                  </w:r>
                                  <w:r w:rsidR="00605ECB" w:rsidRPr="007A2EA9"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  <w:t>P</w:t>
                                  </w:r>
                                  <w:r w:rsidR="00B0699D" w:rsidRPr="007A2EA9"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lace </w:t>
                                  </w:r>
                                  <w:r w:rsidR="00605ECB" w:rsidRPr="007A2EA9"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squash </w:t>
                                  </w:r>
                                  <w:r w:rsidR="005F371F" w:rsidRPr="007A2EA9"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  <w:t>on a</w:t>
                                  </w:r>
                                  <w:r w:rsidR="00B0699D" w:rsidRPr="007A2EA9"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baking sheet</w:t>
                                  </w:r>
                                  <w:r w:rsidR="005F371F" w:rsidRPr="007A2EA9"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and place in preheated</w:t>
                                  </w:r>
                                  <w:r w:rsidR="00B0699D" w:rsidRPr="007A2EA9"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oven for about 30 minute</w:t>
                                  </w:r>
                                  <w:r w:rsidR="00A56348" w:rsidRPr="007A2EA9"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  <w:t>s</w:t>
                                  </w:r>
                                  <w:r w:rsidR="00605ECB" w:rsidRPr="007A2EA9"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at 400</w:t>
                                  </w:r>
                                  <w:r w:rsidR="00F34102" w:rsidRPr="007A2EA9"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degrees, rotating </w:t>
                                  </w:r>
                                  <w:r w:rsidR="00B0699D" w:rsidRPr="00B0699D"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  <w:t>half</w:t>
                                  </w:r>
                                  <w:r w:rsidR="00FA00C7"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  <w:t>-</w:t>
                                  </w:r>
                                  <w:r w:rsidR="00B0699D" w:rsidRPr="00B0699D">
                                    <w:rPr>
                                      <w:rFonts w:asciiTheme="minorHAnsi" w:eastAsia="Times New Roman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way </w:t>
                                  </w:r>
                                </w:p>
                                <w:p w14:paraId="6026FECC" w14:textId="6756CD77" w:rsidR="00155E02" w:rsidRPr="007A2EA9" w:rsidRDefault="00155E02" w:rsidP="00B0699D">
                                  <w:pPr>
                                    <w:pStyle w:val="NormalWeb"/>
                                    <w:spacing w:before="0" w:beforeAutospacing="0" w:after="390" w:afterAutospacing="0"/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7A2EA9"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While the butternut squash is cooking, toast the pecans. To do this, either chop them or crunch them in your fist and place them in a small skillet. Drizzle a bit of olive oil over the nuts and warm the pan over medium heat. Toast for a few minutes while swirling the pan around in circles.</w:t>
                                  </w:r>
                                </w:p>
                                <w:p w14:paraId="25487254" w14:textId="02572094" w:rsidR="00155E02" w:rsidRPr="007A2EA9" w:rsidRDefault="005F371F" w:rsidP="00B0699D">
                                  <w:pPr>
                                    <w:pStyle w:val="NormalWeb"/>
                                    <w:spacing w:before="0" w:beforeAutospacing="0" w:after="390" w:afterAutospacing="0"/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7A2EA9"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After you finish toasting the pecans, </w:t>
                                  </w:r>
                                  <w:r w:rsidR="008310D7" w:rsidRPr="007A2EA9"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mix</w:t>
                                  </w:r>
                                  <w:r w:rsidRPr="007A2EA9"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maple syrup</w:t>
                                  </w:r>
                                  <w:r w:rsidR="008310D7" w:rsidRPr="007A2EA9"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, salt, and </w:t>
                                  </w:r>
                                  <w:r w:rsidRPr="007A2EA9"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cayenne pepp</w:t>
                                  </w:r>
                                  <w:r w:rsidR="008310D7" w:rsidRPr="007A2EA9"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 w:rsidR="007A2EA9" w:rsidRPr="007A2EA9"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, and pecans </w:t>
                                  </w:r>
                                  <w:r w:rsidR="008310D7" w:rsidRPr="007A2EA9"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in a small bowl</w:t>
                                  </w:r>
                                </w:p>
                                <w:p w14:paraId="255AB34A" w14:textId="40A6A077" w:rsidR="00B0699D" w:rsidRPr="007A2EA9" w:rsidRDefault="00C1286C" w:rsidP="007A2EA9">
                                  <w:pPr>
                                    <w:pStyle w:val="NormalWeb"/>
                                    <w:spacing w:before="0" w:beforeAutospacing="0" w:after="390" w:afterAutospacing="0"/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7A2EA9"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Place squash in serving dish and drizzle the maple </w:t>
                                  </w:r>
                                  <w:r w:rsidR="007A2EA9" w:rsidRPr="007A2EA9">
                                    <w:rPr>
                                      <w:rFonts w:asciiTheme="minorHAnsi" w:hAnsiTheme="minorHAnsi" w:cstheme="minorHAns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mixture and add crumbled goat cheese.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AB882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14.4pt;width:185.9pt;height:110.6pt;z-index:25169305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" fillcolor="black [3213]">
                      <v:textbox style="mso-fit-shape-to-text:t">
                        <w:txbxContent>
                          <w:p w14:paraId="245CADBE" w14:textId="647D12DF" w:rsidR="005F371F" w:rsidRPr="007A2EA9" w:rsidRDefault="005F371F" w:rsidP="00B0699D">
                            <w:pPr>
                              <w:pStyle w:val="NormalWeb"/>
                              <w:spacing w:before="0" w:beforeAutospacing="0" w:after="390" w:afterAutospacing="0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A2EA9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 xml:space="preserve">DIRECTIONS: </w:t>
                            </w:r>
                          </w:p>
                          <w:p w14:paraId="1B692640" w14:textId="78DD8B6E" w:rsidR="00B0699D" w:rsidRPr="007A2EA9" w:rsidRDefault="00C65EF9" w:rsidP="00B0699D">
                            <w:pPr>
                              <w:pStyle w:val="NormalWeb"/>
                              <w:spacing w:before="0" w:beforeAutospacing="0" w:after="390" w:afterAutospacing="0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A2EA9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 xml:space="preserve">Chop Butternut squash into </w:t>
                            </w:r>
                            <w:r w:rsidR="008B0B4C" w:rsidRPr="007A2EA9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>2 in cubes</w:t>
                            </w:r>
                            <w:r w:rsidR="00605ECB" w:rsidRPr="007A2EA9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 xml:space="preserve"> and toss in olive oil</w:t>
                            </w:r>
                            <w:r w:rsidR="008B0B4C" w:rsidRPr="007A2EA9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 xml:space="preserve">. </w:t>
                            </w:r>
                            <w:r w:rsidR="00605ECB" w:rsidRPr="007A2EA9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>P</w:t>
                            </w:r>
                            <w:r w:rsidR="00B0699D" w:rsidRPr="007A2EA9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 xml:space="preserve">lace </w:t>
                            </w:r>
                            <w:r w:rsidR="00605ECB" w:rsidRPr="007A2EA9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 xml:space="preserve">squash </w:t>
                            </w:r>
                            <w:r w:rsidR="005F371F" w:rsidRPr="007A2EA9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>on a</w:t>
                            </w:r>
                            <w:r w:rsidR="00B0699D" w:rsidRPr="007A2EA9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 xml:space="preserve"> baking sheet</w:t>
                            </w:r>
                            <w:r w:rsidR="005F371F" w:rsidRPr="007A2EA9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 xml:space="preserve"> and place in preheated</w:t>
                            </w:r>
                            <w:r w:rsidR="00B0699D" w:rsidRPr="007A2EA9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 xml:space="preserve"> oven for about 30 minute</w:t>
                            </w:r>
                            <w:r w:rsidR="00A56348" w:rsidRPr="007A2EA9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>s</w:t>
                            </w:r>
                            <w:r w:rsidR="00605ECB" w:rsidRPr="007A2EA9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 xml:space="preserve"> at 400</w:t>
                            </w:r>
                            <w:r w:rsidR="00F34102" w:rsidRPr="007A2EA9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 xml:space="preserve"> degrees, rotating </w:t>
                            </w:r>
                            <w:r w:rsidR="00B0699D" w:rsidRPr="00B0699D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>half</w:t>
                            </w:r>
                            <w:r w:rsidR="00FA00C7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>-</w:t>
                            </w:r>
                            <w:r w:rsidR="00B0699D" w:rsidRPr="00B0699D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  <w:t xml:space="preserve">way </w:t>
                            </w:r>
                          </w:p>
                          <w:p w14:paraId="6026FECC" w14:textId="6756CD77" w:rsidR="00155E02" w:rsidRPr="007A2EA9" w:rsidRDefault="00155E02" w:rsidP="00B0699D">
                            <w:pPr>
                              <w:pStyle w:val="NormalWeb"/>
                              <w:spacing w:before="0" w:beforeAutospacing="0" w:after="390" w:afterAutospacing="0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A2EA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While the butternut squash is cooking, toast the pecans. To do this, either chop them or crunch them in your fist and place them in a small skillet. Drizzle a bit of olive oil over the nuts and warm the pan over medium heat. Toast for a few minutes while swirling the pan around in circles.</w:t>
                            </w:r>
                          </w:p>
                          <w:p w14:paraId="25487254" w14:textId="02572094" w:rsidR="00155E02" w:rsidRPr="007A2EA9" w:rsidRDefault="005F371F" w:rsidP="00B0699D">
                            <w:pPr>
                              <w:pStyle w:val="NormalWeb"/>
                              <w:spacing w:before="0" w:beforeAutospacing="0" w:after="390" w:afterAutospacing="0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A2EA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After you finish toasting the pecans, </w:t>
                            </w:r>
                            <w:r w:rsidR="008310D7" w:rsidRPr="007A2EA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mix</w:t>
                            </w:r>
                            <w:r w:rsidRPr="007A2EA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maple syrup</w:t>
                            </w:r>
                            <w:r w:rsidR="008310D7" w:rsidRPr="007A2EA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salt, and </w:t>
                            </w:r>
                            <w:r w:rsidRPr="007A2EA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cayenne pepp</w:t>
                            </w:r>
                            <w:r w:rsidR="008310D7" w:rsidRPr="007A2EA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er</w:t>
                            </w:r>
                            <w:r w:rsidR="007A2EA9" w:rsidRPr="007A2EA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and pecans </w:t>
                            </w:r>
                            <w:r w:rsidR="008310D7" w:rsidRPr="007A2EA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in a small bowl</w:t>
                            </w:r>
                          </w:p>
                          <w:p w14:paraId="255AB34A" w14:textId="40A6A077" w:rsidR="00B0699D" w:rsidRPr="007A2EA9" w:rsidRDefault="00C1286C" w:rsidP="007A2EA9">
                            <w:pPr>
                              <w:pStyle w:val="NormalWeb"/>
                              <w:spacing w:before="0" w:beforeAutospacing="0" w:after="390" w:afterAutospacing="0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A2EA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Place squash in serving dish and drizzle the maple </w:t>
                            </w:r>
                            <w:r w:rsidR="007A2EA9" w:rsidRPr="007A2EA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mixture and add crumbled goat cheese.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14:paraId="33C6A380" w14:textId="77777777" w:rsidR="00F50966" w:rsidRDefault="00F50966"/>
        </w:tc>
        <w:tc>
          <w:tcPr>
            <w:tcW w:w="4850" w:type="dxa"/>
          </w:tcPr>
          <w:p w14:paraId="667B2E7A" w14:textId="63DC7DA7" w:rsidR="00F50966" w:rsidRDefault="00F50966"/>
        </w:tc>
      </w:tr>
      <w:tr w:rsidR="00E87170" w14:paraId="6FC3B523" w14:textId="77777777" w:rsidTr="00F50966">
        <w:trPr>
          <w:trHeight w:val="360"/>
        </w:trPr>
        <w:tc>
          <w:tcPr>
            <w:tcW w:w="720" w:type="dxa"/>
          </w:tcPr>
          <w:p w14:paraId="536271C8" w14:textId="77777777" w:rsidR="00F50966" w:rsidRDefault="00F50966" w:rsidP="00F50966">
            <w:pPr>
              <w:pStyle w:val="NoSpacing"/>
            </w:pPr>
          </w:p>
        </w:tc>
        <w:tc>
          <w:tcPr>
            <w:tcW w:w="5220" w:type="dxa"/>
            <w:vMerge/>
            <w:shd w:val="clear" w:color="auto" w:fill="262626" w:themeFill="text1" w:themeFillTint="D9"/>
          </w:tcPr>
          <w:p w14:paraId="02B3F2AE" w14:textId="77777777" w:rsidR="00F50966" w:rsidRDefault="00F50966" w:rsidP="00F50966">
            <w:pPr>
              <w:pStyle w:val="NoSpacing"/>
            </w:pPr>
          </w:p>
        </w:tc>
        <w:tc>
          <w:tcPr>
            <w:tcW w:w="720" w:type="dxa"/>
          </w:tcPr>
          <w:p w14:paraId="4C71BBB3" w14:textId="77777777" w:rsidR="00F50966" w:rsidRDefault="00F50966" w:rsidP="00F50966">
            <w:pPr>
              <w:pStyle w:val="NoSpacing"/>
            </w:pPr>
          </w:p>
        </w:tc>
        <w:tc>
          <w:tcPr>
            <w:tcW w:w="4850" w:type="dxa"/>
            <w:vMerge w:val="restart"/>
            <w:vAlign w:val="center"/>
          </w:tcPr>
          <w:p w14:paraId="423AAE9A" w14:textId="24649D39" w:rsidR="00F50966" w:rsidRDefault="007B1DDD" w:rsidP="00F50966">
            <w:pPr>
              <w:pStyle w:val="Quote"/>
            </w:pPr>
            <w:r>
              <w:rPr>
                <w:noProof/>
              </w:rPr>
              <w:drawing>
                <wp:inline distT="0" distB="0" distL="0" distR="0" wp14:anchorId="42F06BF9" wp14:editId="1C6B0840">
                  <wp:extent cx="1998980" cy="2301430"/>
                  <wp:effectExtent l="0" t="0" r="1270" b="3810"/>
                  <wp:docPr id="1" name="Picture 1" descr="A group of people sitting at a table with a plate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oking Competiti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70" cy="231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0966" w:rsidRPr="00F3086C">
              <w:rPr>
                <w:noProof/>
              </w:rPr>
              <w:drawing>
                <wp:inline distT="0" distB="0" distL="0" distR="0" wp14:anchorId="5AA1E734" wp14:editId="2258CCFE">
                  <wp:extent cx="304800" cy="304800"/>
                  <wp:effectExtent l="0" t="0" r="0" b="0"/>
                  <wp:docPr id="196" name="Graphic 196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91BFD" w14:textId="1F61B0EF" w:rsidR="00F50966" w:rsidRPr="002E6C69" w:rsidRDefault="006819A6" w:rsidP="00F50966">
            <w:pPr>
              <w:pStyle w:val="Quote"/>
            </w:pPr>
            <w:r>
              <w:t>“</w:t>
            </w:r>
            <w:r w:rsidRPr="00471EFC">
              <w:rPr>
                <w:sz w:val="32"/>
                <w:szCs w:val="32"/>
              </w:rPr>
              <w:t xml:space="preserve">Cooking </w:t>
            </w:r>
            <w:r w:rsidR="00471EFC" w:rsidRPr="00471EFC">
              <w:rPr>
                <w:sz w:val="32"/>
                <w:szCs w:val="32"/>
              </w:rPr>
              <w:t>is</w:t>
            </w:r>
            <w:r w:rsidR="00DC728A" w:rsidRPr="00471EFC">
              <w:rPr>
                <w:sz w:val="32"/>
                <w:szCs w:val="32"/>
              </w:rPr>
              <w:t xml:space="preserve"> </w:t>
            </w:r>
            <w:r w:rsidRPr="00471EFC">
              <w:rPr>
                <w:sz w:val="32"/>
                <w:szCs w:val="32"/>
              </w:rPr>
              <w:t xml:space="preserve">a </w:t>
            </w:r>
            <w:r w:rsidR="00DC728A" w:rsidRPr="00471EFC">
              <w:rPr>
                <w:sz w:val="32"/>
                <w:szCs w:val="32"/>
              </w:rPr>
              <w:t xml:space="preserve">Fun </w:t>
            </w:r>
            <w:r w:rsidRPr="00471EFC">
              <w:rPr>
                <w:sz w:val="32"/>
                <w:szCs w:val="32"/>
              </w:rPr>
              <w:t xml:space="preserve">bonding Experience </w:t>
            </w:r>
            <w:r w:rsidR="00471EFC" w:rsidRPr="00471EFC">
              <w:rPr>
                <w:sz w:val="32"/>
                <w:szCs w:val="32"/>
              </w:rPr>
              <w:t>&amp; teambuilding opportunity</w:t>
            </w:r>
            <w:r w:rsidR="00471EFC">
              <w:rPr>
                <w:sz w:val="32"/>
                <w:szCs w:val="32"/>
              </w:rPr>
              <w:t>”</w:t>
            </w:r>
          </w:p>
        </w:tc>
      </w:tr>
      <w:tr w:rsidR="00E87170" w14:paraId="2DBBC64B" w14:textId="77777777" w:rsidTr="002E6C69">
        <w:trPr>
          <w:trHeight w:val="621"/>
        </w:trPr>
        <w:tc>
          <w:tcPr>
            <w:tcW w:w="6660" w:type="dxa"/>
            <w:gridSpan w:val="3"/>
          </w:tcPr>
          <w:p w14:paraId="42090610" w14:textId="77777777" w:rsidR="00F50966" w:rsidRDefault="00F50966" w:rsidP="00F50966">
            <w:pPr>
              <w:pStyle w:val="NoSpacing"/>
            </w:pPr>
          </w:p>
        </w:tc>
        <w:tc>
          <w:tcPr>
            <w:tcW w:w="4850" w:type="dxa"/>
            <w:vMerge/>
            <w:vAlign w:val="center"/>
          </w:tcPr>
          <w:p w14:paraId="6F3A6183" w14:textId="77777777" w:rsidR="00F50966" w:rsidRPr="00F3086C" w:rsidRDefault="00F50966" w:rsidP="00F50966">
            <w:pPr>
              <w:pStyle w:val="Quote"/>
              <w:rPr>
                <w:noProof/>
              </w:rPr>
            </w:pPr>
          </w:p>
        </w:tc>
      </w:tr>
      <w:tr w:rsidR="00E87170" w14:paraId="6FBDBB42" w14:textId="77777777" w:rsidTr="002E6C69">
        <w:trPr>
          <w:trHeight w:val="621"/>
        </w:trPr>
        <w:tc>
          <w:tcPr>
            <w:tcW w:w="6660" w:type="dxa"/>
            <w:gridSpan w:val="3"/>
          </w:tcPr>
          <w:p w14:paraId="17B2EDB6" w14:textId="77777777" w:rsidR="00F50966" w:rsidRDefault="00F50966" w:rsidP="00F50966">
            <w:pPr>
              <w:pStyle w:val="NoSpacing"/>
            </w:pPr>
          </w:p>
        </w:tc>
        <w:tc>
          <w:tcPr>
            <w:tcW w:w="4850" w:type="dxa"/>
            <w:vMerge/>
            <w:vAlign w:val="center"/>
          </w:tcPr>
          <w:p w14:paraId="46561703" w14:textId="77777777" w:rsidR="00F50966" w:rsidRPr="00F3086C" w:rsidRDefault="00F50966" w:rsidP="00F50966">
            <w:pPr>
              <w:pStyle w:val="Quote"/>
              <w:rPr>
                <w:noProof/>
              </w:rPr>
            </w:pPr>
          </w:p>
        </w:tc>
      </w:tr>
      <w:tr w:rsidR="00E87170" w14:paraId="14264791" w14:textId="77777777" w:rsidTr="002E6C69">
        <w:trPr>
          <w:trHeight w:val="621"/>
        </w:trPr>
        <w:tc>
          <w:tcPr>
            <w:tcW w:w="6660" w:type="dxa"/>
            <w:gridSpan w:val="3"/>
          </w:tcPr>
          <w:p w14:paraId="5CC5C5C4" w14:textId="77777777" w:rsidR="00F50966" w:rsidRDefault="00F50966"/>
        </w:tc>
        <w:tc>
          <w:tcPr>
            <w:tcW w:w="4850" w:type="dxa"/>
            <w:vMerge/>
            <w:vAlign w:val="center"/>
          </w:tcPr>
          <w:p w14:paraId="2A40D489" w14:textId="77777777" w:rsidR="00F50966" w:rsidRPr="00F3086C" w:rsidRDefault="00F50966" w:rsidP="00F50966">
            <w:pPr>
              <w:pStyle w:val="Quote"/>
              <w:rPr>
                <w:noProof/>
              </w:rPr>
            </w:pPr>
          </w:p>
        </w:tc>
      </w:tr>
    </w:tbl>
    <w:p w14:paraId="1B943735" w14:textId="77777777" w:rsidR="002E6C69" w:rsidRPr="002E6C69" w:rsidRDefault="009E1382" w:rsidP="002E6C69">
      <w:pPr>
        <w:sectPr w:rsidR="002E6C69" w:rsidRPr="002E6C69" w:rsidSect="00075F30">
          <w:headerReference w:type="default" r:id="rId18"/>
          <w:pgSz w:w="12240" w:h="15840"/>
          <w:pgMar w:top="360" w:right="360" w:bottom="360" w:left="360" w:header="360" w:footer="360" w:gutter="0"/>
          <w:cols w:space="720"/>
          <w:docGrid w:linePitch="360"/>
        </w:sectPr>
      </w:pPr>
      <w:r w:rsidRPr="002E6C6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B7A76F" wp14:editId="369EF7F6">
                <wp:simplePos x="0" y="0"/>
                <wp:positionH relativeFrom="column">
                  <wp:posOffset>4762316</wp:posOffset>
                </wp:positionH>
                <wp:positionV relativeFrom="paragraph">
                  <wp:posOffset>3592354</wp:posOffset>
                </wp:positionV>
                <wp:extent cx="2247314" cy="2626360"/>
                <wp:effectExtent l="0" t="0" r="0" b="25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314" cy="262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FD51D" w14:textId="77777777" w:rsidR="00B93257" w:rsidRPr="00F3086C" w:rsidRDefault="00B93257" w:rsidP="00B9325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  <w:r w:rsidRPr="00F3086C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6E53E320" wp14:editId="233D30D9">
                                  <wp:extent cx="304800" cy="304800"/>
                                  <wp:effectExtent l="0" t="0" r="0" b="0"/>
                                  <wp:docPr id="46" name="Graphic 46" descr="ForkAndKni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mediafile_3iv2ly.sv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086C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44"/>
                                <w:szCs w:val="40"/>
                              </w:rPr>
                              <w:t xml:space="preserve"> </w:t>
                            </w:r>
                            <w:r w:rsidRPr="00F3086C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44"/>
                                <w:szCs w:val="40"/>
                              </w:rPr>
                              <w:br/>
                            </w:r>
                            <w:r w:rsidRPr="00F3086C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Pr="00F3086C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“LOREM IPSUM DOLOR SIT AMET, CONSUADIPISCING ELIT DOLOR.”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7A76F" id="Text Box 45" o:spid="_x0000_s1027" type="#_x0000_t202" style="position:absolute;margin-left:375pt;margin-top:282.85pt;width:176.95pt;height:206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" filled="f" stroked="f" strokeweight=".5pt">
                <v:textbox inset=",7.2pt,,0">
                  <w:txbxContent>
                    <w:p w14:paraId="681FD51D" w14:textId="77777777" w:rsidR="00B93257" w:rsidRPr="00F3086C" w:rsidRDefault="00B93257" w:rsidP="00B93257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44"/>
                          <w:szCs w:val="40"/>
                        </w:rPr>
                      </w:pPr>
                      <w:r w:rsidRPr="00F3086C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6E53E320" wp14:editId="233D30D9">
                            <wp:extent cx="304800" cy="304800"/>
                            <wp:effectExtent l="0" t="0" r="0" b="0"/>
                            <wp:docPr id="46" name="Graphic 46" descr="ForkAndKnif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mediafile_3iv2ly.sv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086C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44"/>
                          <w:szCs w:val="40"/>
                        </w:rPr>
                        <w:t xml:space="preserve"> </w:t>
                      </w:r>
                      <w:r w:rsidRPr="00F3086C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44"/>
                          <w:szCs w:val="40"/>
                        </w:rPr>
                        <w:br/>
                      </w:r>
                      <w:r w:rsidRPr="00F3086C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Pr="00F3086C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t>“LOREM IPSUM DOLOR SIT AMET, CONSUADIPISCING ELIT DOLOR.”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360" w:type="dxa"/>
          <w:right w:w="360" w:type="dxa"/>
        </w:tblCellMar>
        <w:tblLook w:val="0600" w:firstRow="0" w:lastRow="0" w:firstColumn="0" w:lastColumn="0" w:noHBand="1" w:noVBand="1"/>
      </w:tblPr>
      <w:tblGrid>
        <w:gridCol w:w="740"/>
        <w:gridCol w:w="10040"/>
        <w:gridCol w:w="740"/>
      </w:tblGrid>
      <w:tr w:rsidR="002E6C69" w14:paraId="265CECB7" w14:textId="77777777" w:rsidTr="00F50966">
        <w:trPr>
          <w:trHeight w:val="65"/>
          <w:jc w:val="center"/>
        </w:trPr>
        <w:tc>
          <w:tcPr>
            <w:tcW w:w="720" w:type="dxa"/>
          </w:tcPr>
          <w:p w14:paraId="2016A234" w14:textId="77777777" w:rsidR="002E6C69" w:rsidRDefault="002E6C69"/>
        </w:tc>
        <w:tc>
          <w:tcPr>
            <w:tcW w:w="10080" w:type="dxa"/>
            <w:vMerge w:val="restart"/>
            <w:shd w:val="clear" w:color="auto" w:fill="262626" w:themeFill="text1" w:themeFillTint="D9"/>
          </w:tcPr>
          <w:p w14:paraId="1F597657" w14:textId="77777777" w:rsidR="00F50966" w:rsidRPr="00C831AB" w:rsidRDefault="00F50966" w:rsidP="00F50966">
            <w:pPr>
              <w:pStyle w:val="Heading1"/>
            </w:pPr>
            <w:r w:rsidRPr="00C831AB">
              <w:drawing>
                <wp:inline distT="0" distB="0" distL="0" distR="0" wp14:anchorId="612D3CC7" wp14:editId="1F8190C9">
                  <wp:extent cx="304800" cy="304800"/>
                  <wp:effectExtent l="0" t="0" r="0" b="0"/>
                  <wp:docPr id="199" name="Graphic 199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1DAC17" w14:textId="77777777" w:rsidR="00F50966" w:rsidRPr="00C831AB" w:rsidRDefault="00C831AB" w:rsidP="00F50966">
            <w:pPr>
              <w:pStyle w:val="Heading1"/>
            </w:pPr>
            <w:r w:rsidRPr="00C831AB">
              <w:rPr>
                <w:i/>
                <w:iCs/>
              </w:rPr>
              <w:t>Variety is the Spice of Life!</w:t>
            </w:r>
          </w:p>
          <w:p w14:paraId="7B5FC8F1" w14:textId="77777777" w:rsidR="00C831AB" w:rsidRPr="00C831AB" w:rsidRDefault="00C831AB" w:rsidP="00C831AB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C831AB">
              <w:rPr>
                <w:rFonts w:ascii="Calibri" w:hAnsi="Calibri" w:cs="Times New Roman"/>
                <w:b/>
                <w:bCs/>
                <w:color w:val="FFFFFF" w:themeColor="background1"/>
                <w:sz w:val="20"/>
                <w:szCs w:val="20"/>
              </w:rPr>
              <w:t>Coffee</w:t>
            </w:r>
          </w:p>
          <w:p w14:paraId="24ACB68B" w14:textId="77777777" w:rsidR="00C831AB" w:rsidRPr="00C831AB" w:rsidRDefault="00C831AB" w:rsidP="00C831AB">
            <w:pPr>
              <w:spacing w:after="160" w:line="259" w:lineRule="auto"/>
              <w:ind w:firstLine="360"/>
              <w:rPr>
                <w:rFonts w:ascii="Calibri" w:eastAsia="Calibri" w:hAnsi="Calibri" w:cs="Times New Roman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C831AB">
              <w:rPr>
                <w:rFonts w:ascii="Calibri" w:eastAsia="Calibri" w:hAnsi="Calibri" w:cs="Times New Roman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Coffee Rub for meat</w:t>
            </w:r>
          </w:p>
          <w:p w14:paraId="10E3C90B" w14:textId="77777777" w:rsidR="00C831AB" w:rsidRPr="00C831AB" w:rsidRDefault="00C831AB" w:rsidP="00C831AB">
            <w:pPr>
              <w:numPr>
                <w:ilvl w:val="0"/>
                <w:numId w:val="3"/>
              </w:numPr>
              <w:spacing w:before="100" w:beforeAutospacing="1" w:after="100" w:afterAutospacing="1" w:line="345" w:lineRule="atLeast"/>
              <w:ind w:left="720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</w:pPr>
            <w:r w:rsidRPr="00C831AB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  <w:t>2 tablespoons ancho chile powder</w:t>
            </w:r>
          </w:p>
          <w:p w14:paraId="0DA4569C" w14:textId="77777777" w:rsidR="00C831AB" w:rsidRPr="00C831AB" w:rsidRDefault="00C831AB" w:rsidP="00C831AB">
            <w:pPr>
              <w:numPr>
                <w:ilvl w:val="0"/>
                <w:numId w:val="3"/>
              </w:numPr>
              <w:spacing w:before="100" w:beforeAutospacing="1" w:after="100" w:afterAutospacing="1" w:line="345" w:lineRule="atLeast"/>
              <w:ind w:left="720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</w:pPr>
            <w:r w:rsidRPr="00C831AB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  <w:t>2 tablespoons finely ground coffee beans</w:t>
            </w:r>
          </w:p>
          <w:p w14:paraId="749B4735" w14:textId="77777777" w:rsidR="00C831AB" w:rsidRPr="00C831AB" w:rsidRDefault="00C831AB" w:rsidP="00C831AB">
            <w:pPr>
              <w:numPr>
                <w:ilvl w:val="0"/>
                <w:numId w:val="3"/>
              </w:numPr>
              <w:spacing w:before="100" w:beforeAutospacing="1" w:after="100" w:afterAutospacing="1" w:line="345" w:lineRule="atLeast"/>
              <w:ind w:left="720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</w:pPr>
            <w:r w:rsidRPr="00C831AB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  <w:t>5 teaspoons dark brown sugar</w:t>
            </w:r>
          </w:p>
          <w:p w14:paraId="0407A05D" w14:textId="77777777" w:rsidR="00C831AB" w:rsidRPr="00C831AB" w:rsidRDefault="00C831AB" w:rsidP="00C831AB">
            <w:pPr>
              <w:numPr>
                <w:ilvl w:val="0"/>
                <w:numId w:val="3"/>
              </w:numPr>
              <w:spacing w:before="100" w:beforeAutospacing="1" w:after="100" w:afterAutospacing="1" w:line="345" w:lineRule="atLeast"/>
              <w:ind w:left="720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</w:pPr>
            <w:r w:rsidRPr="00C831AB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  <w:t>1 tablespoon hot smoked Spanish paprika</w:t>
            </w:r>
          </w:p>
          <w:p w14:paraId="339FB6AD" w14:textId="77777777" w:rsidR="00C831AB" w:rsidRPr="00C831AB" w:rsidRDefault="00C831AB" w:rsidP="00C831AB">
            <w:pPr>
              <w:numPr>
                <w:ilvl w:val="0"/>
                <w:numId w:val="3"/>
              </w:numPr>
              <w:spacing w:before="100" w:beforeAutospacing="1" w:after="100" w:afterAutospacing="1" w:line="345" w:lineRule="atLeast"/>
              <w:ind w:left="720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</w:pPr>
            <w:r w:rsidRPr="00C831AB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  <w:t>1½ teaspoons dried oregano</w:t>
            </w:r>
          </w:p>
          <w:p w14:paraId="112FC8BE" w14:textId="77777777" w:rsidR="00C831AB" w:rsidRPr="00C831AB" w:rsidRDefault="00C831AB" w:rsidP="00C831AB">
            <w:pPr>
              <w:numPr>
                <w:ilvl w:val="0"/>
                <w:numId w:val="3"/>
              </w:numPr>
              <w:spacing w:before="100" w:beforeAutospacing="1" w:after="100" w:afterAutospacing="1" w:line="345" w:lineRule="atLeast"/>
              <w:ind w:left="720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</w:pPr>
            <w:r w:rsidRPr="00C831AB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  <w:t>1½ teaspoons freshly ground black pepper</w:t>
            </w:r>
          </w:p>
          <w:p w14:paraId="7134D5D8" w14:textId="77777777" w:rsidR="00C831AB" w:rsidRPr="00C831AB" w:rsidRDefault="00C831AB" w:rsidP="00C831AB">
            <w:pPr>
              <w:spacing w:before="100" w:beforeAutospacing="1" w:after="100" w:afterAutospacing="1" w:line="345" w:lineRule="atLeast"/>
              <w:ind w:left="720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en-US"/>
              </w:rPr>
            </w:pPr>
            <w:hyperlink r:id="rId19" w:history="1">
              <w:r w:rsidRPr="00C831AB">
                <w:rPr>
                  <w:rFonts w:ascii="Calibri" w:eastAsia="Times New Roman" w:hAnsi="Calibri" w:cs="Calibri"/>
                  <w:color w:val="FFFFFF" w:themeColor="background1"/>
                  <w:sz w:val="20"/>
                  <w:szCs w:val="20"/>
                  <w:u w:val="single"/>
                  <w:lang w:eastAsia="en-US"/>
                </w:rPr>
                <w:t>https://www.bonappetit.com/recipe/coffee-rubbed-steak</w:t>
              </w:r>
            </w:hyperlink>
          </w:p>
          <w:p w14:paraId="12FCC1D9" w14:textId="77777777" w:rsidR="00C831AB" w:rsidRPr="00C831AB" w:rsidRDefault="00C831AB" w:rsidP="00C831AB">
            <w:pPr>
              <w:numPr>
                <w:ilvl w:val="0"/>
                <w:numId w:val="4"/>
              </w:numPr>
              <w:spacing w:before="100" w:beforeAutospacing="1" w:after="100" w:afterAutospacing="1" w:line="345" w:lineRule="atLeast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C831A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Maple Syrup </w:t>
            </w:r>
          </w:p>
          <w:p w14:paraId="05A55769" w14:textId="77777777" w:rsidR="00C831AB" w:rsidRPr="00C831AB" w:rsidRDefault="00C831AB" w:rsidP="00C831AB">
            <w:pPr>
              <w:spacing w:before="100" w:beforeAutospacing="1" w:after="100" w:afterAutospacing="1" w:line="345" w:lineRule="atLeast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C831A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Lola’s Maple Syrup Glaze</w:t>
            </w:r>
          </w:p>
          <w:p w14:paraId="331705C0" w14:textId="77777777" w:rsidR="00C831AB" w:rsidRPr="00C831AB" w:rsidRDefault="00C831AB" w:rsidP="00C831AB">
            <w:pPr>
              <w:numPr>
                <w:ilvl w:val="0"/>
                <w:numId w:val="5"/>
              </w:numPr>
              <w:spacing w:before="100" w:beforeAutospacing="1" w:after="100" w:afterAutospacing="1" w:line="345" w:lineRule="atLeast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C831A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1 tablespoon chili powder</w:t>
            </w:r>
          </w:p>
          <w:p w14:paraId="15446FD8" w14:textId="77777777" w:rsidR="00C831AB" w:rsidRPr="00C831AB" w:rsidRDefault="00C831AB" w:rsidP="00C831AB">
            <w:pPr>
              <w:numPr>
                <w:ilvl w:val="0"/>
                <w:numId w:val="5"/>
              </w:numPr>
              <w:spacing w:before="100" w:beforeAutospacing="1" w:after="100" w:afterAutospacing="1" w:line="345" w:lineRule="atLeast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C831A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1 tablespoon paprika</w:t>
            </w:r>
          </w:p>
          <w:p w14:paraId="7D8363D1" w14:textId="77777777" w:rsidR="00C831AB" w:rsidRPr="00C831AB" w:rsidRDefault="00C831AB" w:rsidP="00C831AB">
            <w:pPr>
              <w:numPr>
                <w:ilvl w:val="0"/>
                <w:numId w:val="5"/>
              </w:numPr>
              <w:spacing w:before="100" w:beforeAutospacing="1" w:after="100" w:afterAutospacing="1" w:line="345" w:lineRule="atLeast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C831A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2 tablespoons brown sugar</w:t>
            </w:r>
          </w:p>
          <w:p w14:paraId="34994B87" w14:textId="77777777" w:rsidR="00C831AB" w:rsidRPr="00C831AB" w:rsidRDefault="00C831AB" w:rsidP="00C831AB">
            <w:pPr>
              <w:numPr>
                <w:ilvl w:val="0"/>
                <w:numId w:val="5"/>
              </w:numPr>
              <w:spacing w:before="100" w:beforeAutospacing="1" w:after="100" w:afterAutospacing="1" w:line="345" w:lineRule="atLeast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C831A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½ teaspoon salt</w:t>
            </w:r>
          </w:p>
          <w:p w14:paraId="77F34498" w14:textId="77777777" w:rsidR="00C831AB" w:rsidRPr="00C831AB" w:rsidRDefault="00C831AB" w:rsidP="00C831AB">
            <w:pPr>
              <w:numPr>
                <w:ilvl w:val="0"/>
                <w:numId w:val="5"/>
              </w:numPr>
              <w:spacing w:before="100" w:beforeAutospacing="1" w:after="100" w:afterAutospacing="1" w:line="345" w:lineRule="atLeast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C831A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3 tablespoons maple syrup</w:t>
            </w:r>
          </w:p>
          <w:p w14:paraId="4A9B7128" w14:textId="77777777" w:rsidR="00C831AB" w:rsidRPr="00C831AB" w:rsidRDefault="00C831AB" w:rsidP="00C831AB">
            <w:pPr>
              <w:spacing w:after="160" w:line="259" w:lineRule="auto"/>
              <w:rPr>
                <w:rFonts w:ascii="Calibri" w:eastAsia="Calibri" w:hAnsi="Calibri" w:cs="Times New Roman"/>
                <w:color w:val="FFFFFF" w:themeColor="background1"/>
                <w:sz w:val="20"/>
                <w:szCs w:val="20"/>
                <w:lang w:eastAsia="en-US"/>
              </w:rPr>
            </w:pPr>
            <w:r w:rsidRPr="00C831AB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Sample recipe: </w:t>
            </w:r>
            <w:hyperlink r:id="rId20" w:history="1">
              <w:r w:rsidRPr="00C831AB">
                <w:rPr>
                  <w:rFonts w:ascii="Calibri" w:eastAsia="Calibri" w:hAnsi="Calibri" w:cs="Calibri"/>
                  <w:b/>
                  <w:bCs/>
                  <w:color w:val="FFFFFF" w:themeColor="background1"/>
                  <w:sz w:val="20"/>
                  <w:szCs w:val="20"/>
                  <w:u w:val="single"/>
                  <w:lang w:eastAsia="en-US"/>
                </w:rPr>
                <w:t>https://www.foodiecrush.com/maple-crusted-salmon</w:t>
              </w:r>
            </w:hyperlink>
          </w:p>
          <w:p w14:paraId="4850E1C6" w14:textId="77777777" w:rsidR="00F50966" w:rsidRPr="00C831AB" w:rsidRDefault="00F50966" w:rsidP="00F50966">
            <w:pPr>
              <w:rPr>
                <w:color w:val="FFFFFF" w:themeColor="background1"/>
              </w:rPr>
            </w:pPr>
          </w:p>
        </w:tc>
        <w:tc>
          <w:tcPr>
            <w:tcW w:w="710" w:type="dxa"/>
          </w:tcPr>
          <w:p w14:paraId="61F24564" w14:textId="77777777" w:rsidR="002E6C69" w:rsidRDefault="002E6C69"/>
        </w:tc>
      </w:tr>
      <w:tr w:rsidR="002E6C69" w14:paraId="408D971C" w14:textId="77777777" w:rsidTr="00F50966">
        <w:trPr>
          <w:trHeight w:val="6291"/>
          <w:jc w:val="center"/>
        </w:trPr>
        <w:tc>
          <w:tcPr>
            <w:tcW w:w="720" w:type="dxa"/>
          </w:tcPr>
          <w:p w14:paraId="55F1E4B9" w14:textId="77777777" w:rsidR="002E6C69" w:rsidRDefault="002E6C69"/>
        </w:tc>
        <w:tc>
          <w:tcPr>
            <w:tcW w:w="10080" w:type="dxa"/>
            <w:vMerge/>
            <w:shd w:val="clear" w:color="auto" w:fill="262626" w:themeFill="text1" w:themeFillTint="D9"/>
          </w:tcPr>
          <w:p w14:paraId="3BE0688C" w14:textId="77777777" w:rsidR="002E6C69" w:rsidRDefault="002E6C69" w:rsidP="002E6C69"/>
        </w:tc>
        <w:tc>
          <w:tcPr>
            <w:tcW w:w="710" w:type="dxa"/>
          </w:tcPr>
          <w:p w14:paraId="2B178672" w14:textId="77777777" w:rsidR="002E6C69" w:rsidRDefault="002E6C69"/>
        </w:tc>
      </w:tr>
      <w:tr w:rsidR="002E6C69" w14:paraId="0F51DB83" w14:textId="77777777" w:rsidTr="00F50966">
        <w:trPr>
          <w:jc w:val="center"/>
        </w:trPr>
        <w:tc>
          <w:tcPr>
            <w:tcW w:w="720" w:type="dxa"/>
          </w:tcPr>
          <w:p w14:paraId="12EAE2E5" w14:textId="77777777" w:rsidR="002E6C69" w:rsidRDefault="002E6C69"/>
        </w:tc>
        <w:tc>
          <w:tcPr>
            <w:tcW w:w="10080" w:type="dxa"/>
          </w:tcPr>
          <w:p w14:paraId="580F16E0" w14:textId="77777777" w:rsidR="002E6C69" w:rsidRDefault="002E6C69"/>
        </w:tc>
        <w:tc>
          <w:tcPr>
            <w:tcW w:w="710" w:type="dxa"/>
          </w:tcPr>
          <w:p w14:paraId="55ED653E" w14:textId="77777777" w:rsidR="002E6C69" w:rsidRDefault="002E6C69"/>
        </w:tc>
      </w:tr>
    </w:tbl>
    <w:p w14:paraId="525ED7DA" w14:textId="77777777" w:rsidR="00C13283" w:rsidRDefault="00C13283" w:rsidP="002E6C69"/>
    <w:sectPr w:rsidR="00C13283" w:rsidSect="00075F30">
      <w:headerReference w:type="default" r:id="rId21"/>
      <w:pgSz w:w="12240" w:h="15840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763AAE" w14:textId="77777777" w:rsidR="00A95CCD" w:rsidRDefault="00A95CCD" w:rsidP="00075F30">
      <w:pPr>
        <w:spacing w:after="0"/>
      </w:pPr>
      <w:r>
        <w:separator/>
      </w:r>
    </w:p>
  </w:endnote>
  <w:endnote w:type="continuationSeparator" w:id="0">
    <w:p w14:paraId="46FA0E5D" w14:textId="77777777" w:rsidR="00A95CCD" w:rsidRDefault="00A95CCD" w:rsidP="00075F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56A44F" w14:textId="77777777" w:rsidR="00A95CCD" w:rsidRDefault="00A95CCD" w:rsidP="00075F30">
      <w:pPr>
        <w:spacing w:after="0"/>
      </w:pPr>
      <w:r>
        <w:separator/>
      </w:r>
    </w:p>
  </w:footnote>
  <w:footnote w:type="continuationSeparator" w:id="0">
    <w:p w14:paraId="2A5665A3" w14:textId="77777777" w:rsidR="00A95CCD" w:rsidRDefault="00A95CCD" w:rsidP="00075F3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73ECD" w14:textId="77777777" w:rsidR="00075F30" w:rsidRDefault="00075F3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7A18C4C" wp14:editId="4B901CD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11524" cy="9605645"/>
              <wp:effectExtent l="0" t="0" r="127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1524" cy="9605645"/>
                        <a:chOff x="0" y="0"/>
                        <a:chExt cx="7311524" cy="9605645"/>
                      </a:xfrm>
                    </wpg:grpSpPr>
                    <wps:wsp>
                      <wps:cNvPr id="20" name="Rectangle 20" descr="flat lay of cooking spices and items" title="flat lay of cooking spices and items"/>
                      <wps:cNvSpPr/>
                      <wps:spPr>
                        <a:xfrm>
                          <a:off x="3197596" y="0"/>
                          <a:ext cx="4113928" cy="960120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27794" r="-2779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7AFCC" w14:textId="77777777" w:rsidR="00075F30" w:rsidRDefault="00075F30" w:rsidP="00075F3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Rectangle 26"/>
                      <wps:cNvSpPr/>
                      <wps:spPr>
                        <a:xfrm>
                          <a:off x="0" y="0"/>
                          <a:ext cx="3196988" cy="19437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Rectangle 27"/>
                      <wps:cNvSpPr/>
                      <wps:spPr>
                        <a:xfrm>
                          <a:off x="286101" y="190734"/>
                          <a:ext cx="2740457" cy="151765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 22"/>
                      <wps:cNvSpPr/>
                      <wps:spPr>
                        <a:xfrm>
                          <a:off x="0" y="4910861"/>
                          <a:ext cx="3200400" cy="469478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C631E" w14:textId="77777777" w:rsidR="00075F30" w:rsidRDefault="00075F30" w:rsidP="00075F30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30003" y="5699573"/>
                          <a:ext cx="2743200" cy="366268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tangle 19" descr="Chef preparing meal" title="Chef"/>
                      <wps:cNvSpPr/>
                      <wps:spPr>
                        <a:xfrm>
                          <a:off x="0" y="1924167"/>
                          <a:ext cx="3200400" cy="2987154"/>
                        </a:xfrm>
                        <a:prstGeom prst="rect">
                          <a:avLst/>
                        </a:prstGeom>
                        <a:blipFill dpi="0" rotWithShape="1">
                          <a:blip r:embed="rId2"/>
                          <a:srcRect/>
                          <a:stretch>
                            <a:fillRect t="-22789" b="-3780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8D74E0" w14:textId="77777777" w:rsidR="00075F30" w:rsidRDefault="00075F30" w:rsidP="00075F30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37A18C4C" id="Group 6" o:spid="_x0000_s1028" style="position:absolute;margin-left:0;margin-top:0;width:575.7pt;height:756.35pt;z-index:-251657216;mso-width-percent:941;mso-height-percent:955;mso-position-horizontal:center;mso-position-horizontal-relative:page;mso-position-vertical:center;mso-position-vertical-relative:page;mso-width-percent:941;mso-height-percent:955" coordsize="73115,960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">
              <v:rect id="Rectangle 20" o:spid="_x0000_s1029" alt="flat lay of cooking spices and items" style="position:absolute;left:31975;width:41140;height:96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" stroked="f" strokeweight="1pt">
                <v:fill r:id="rId3" o:title="flat lay of cooking spices and items" recolor="t" rotate="t" type="frame"/>
                <v:textbox>
                  <w:txbxContent>
                    <w:p w14:paraId="7D87AFCC" w14:textId="77777777" w:rsidR="00075F30" w:rsidRDefault="00075F30" w:rsidP="00075F3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6" o:spid="_x0000_s1030" style="position:absolute;width:31969;height:1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" fillcolor="#272727 [2749]" stroked="f" strokeweight="1pt"/>
              <v:rect id="Rectangle 27" o:spid="_x0000_s1031" style="position:absolute;left:2861;top:1907;width:27404;height:15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" filled="f" strokecolor="white [3212]" strokeweight="1pt">
                <v:stroke dashstyle="3 1" linestyle="thickThin"/>
              </v:rect>
              <v:rect id="Rectangle 22" o:spid="_x0000_s1032" style="position:absolute;top:49108;width:32004;height:46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" fillcolor="#272727 [2749]" stroked="f" strokeweight="1pt">
                <v:textbox>
                  <w:txbxContent>
                    <w:p w14:paraId="3E0C631E" w14:textId="77777777" w:rsidR="00075F30" w:rsidRDefault="00075F30" w:rsidP="00075F30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3" o:spid="_x0000_s1033" style="position:absolute;left:2300;top:56995;width:27432;height:36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" filled="f" strokecolor="white [3212]" strokeweight="1pt">
                <v:stroke dashstyle="3 1" linestyle="thickThin"/>
              </v:rect>
              <v:rect id="Rectangle 19" o:spid="_x0000_s1034" alt="Chef preparing meal" style="position:absolute;top:19241;width:32004;height:29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" stroked="f" strokeweight="1pt">
                <v:fill r:id="rId4" o:title="Chef preparing meal" recolor="t" rotate="t" type="frame"/>
                <v:textbox>
                  <w:txbxContent>
                    <w:p w14:paraId="3D8D74E0" w14:textId="77777777" w:rsidR="00075F30" w:rsidRDefault="00075F30" w:rsidP="00075F30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15C33" w14:textId="77777777" w:rsidR="009E1382" w:rsidRDefault="009E1382">
    <w:pPr>
      <w:pStyle w:val="Header"/>
    </w:pPr>
    <w:r>
      <w:rPr>
        <w:noProof/>
        <w:sz w:val="16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2AE7CA0" wp14:editId="2AF00C4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06707" cy="9600565"/>
              <wp:effectExtent l="0" t="0" r="127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707" cy="9600565"/>
                        <a:chOff x="0" y="0"/>
                        <a:chExt cx="7306707" cy="9600565"/>
                      </a:xfrm>
                    </wpg:grpSpPr>
                    <wps:wsp>
                      <wps:cNvPr id="36" name="Rectangle 36" descr="dessert" title="dessert"/>
                      <wps:cNvSpPr/>
                      <wps:spPr>
                        <a:xfrm>
                          <a:off x="0" y="0"/>
                          <a:ext cx="7301230" cy="239268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373" t="-61322" r="-479" b="-4169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D4604" w14:textId="77777777" w:rsidR="009E1382" w:rsidRDefault="009E1382" w:rsidP="009E1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Rectangle 32"/>
                      <wps:cNvSpPr/>
                      <wps:spPr>
                        <a:xfrm>
                          <a:off x="0" y="2300287"/>
                          <a:ext cx="7306707" cy="490225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4DA66" w14:textId="77777777" w:rsidR="009E1382" w:rsidRDefault="009E1382" w:rsidP="009E1382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Rectangle 33"/>
                      <wps:cNvSpPr/>
                      <wps:spPr>
                        <a:xfrm>
                          <a:off x="228600" y="3078956"/>
                          <a:ext cx="6851015" cy="389128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Rectangle 37" descr="burger" title="burger"/>
                      <wps:cNvSpPr/>
                      <wps:spPr>
                        <a:xfrm>
                          <a:off x="0" y="7200900"/>
                          <a:ext cx="7301230" cy="2399665"/>
                        </a:xfrm>
                        <a:prstGeom prst="rect">
                          <a:avLst/>
                        </a:prstGeom>
                        <a:blipFill dpi="0" rotWithShape="1">
                          <a:blip r:embed="rId2"/>
                          <a:srcRect/>
                          <a:stretch>
                            <a:fillRect l="-1121" t="-102840" r="269" b="-17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21235B" w14:textId="77777777" w:rsidR="009E1382" w:rsidRDefault="009E1382" w:rsidP="009E1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72AE7CA0" id="Group 15" o:spid="_x0000_s1035" style="position:absolute;margin-left:0;margin-top:0;width:575.35pt;height:755.95pt;z-index:-251655168;mso-width-percent:941;mso-height-percent:955;mso-position-horizontal:center;mso-position-horizontal-relative:page;mso-position-vertical:center;mso-position-vertical-relative:page;mso-width-percent:941;mso-height-percent:955" coordsize="73067,960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">
              <v:rect id="Rectangle 36" o:spid="_x0000_s1036" alt="dessert" style="position:absolute;width:73012;height:23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" stroked="f" strokeweight="1pt">
                <v:fill r:id="rId3" o:title="dessert" recolor="t" rotate="t" type="frame"/>
                <v:textbox>
                  <w:txbxContent>
                    <w:p w14:paraId="2D3D4604" w14:textId="77777777" w:rsidR="009E1382" w:rsidRDefault="009E1382" w:rsidP="009E1382"/>
                  </w:txbxContent>
                </v:textbox>
              </v:rect>
              <v:rect id="Rectangle 32" o:spid="_x0000_s1037" style="position:absolute;top:23002;width:73067;height:49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" fillcolor="#272727 [2749]" stroked="f" strokeweight="1pt">
                <v:textbox>
                  <w:txbxContent>
                    <w:p w14:paraId="6894DA66" w14:textId="77777777" w:rsidR="009E1382" w:rsidRDefault="009E1382" w:rsidP="009E1382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3" o:spid="_x0000_s1038" style="position:absolute;left:2286;top:30789;width:68510;height:3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" filled="f" strokecolor="white [3212]" strokeweight="1pt">
                <v:stroke dashstyle="3 1" linestyle="thickThin"/>
              </v:rect>
              <v:rect id="Rectangle 37" o:spid="_x0000_s1039" alt="burger" style="position:absolute;top:72009;width:73012;height:23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" stroked="f" strokeweight="1pt">
                <v:fill r:id="rId4" o:title="burger" recolor="t" rotate="t" type="frame"/>
                <v:textbox>
                  <w:txbxContent>
                    <w:p w14:paraId="4F21235B" w14:textId="77777777" w:rsidR="009E1382" w:rsidRDefault="009E1382" w:rsidP="009E1382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B53381" w14:textId="77777777" w:rsidR="009E1382" w:rsidRDefault="0084541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5612AC1F" wp14:editId="2561F5E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31634" cy="9599295"/>
              <wp:effectExtent l="0" t="0" r="15875" b="14605"/>
              <wp:wrapNone/>
              <wp:docPr id="54" name="Group 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1634" cy="9599295"/>
                        <a:chOff x="0" y="0"/>
                        <a:chExt cx="7331634" cy="9599295"/>
                      </a:xfrm>
                    </wpg:grpSpPr>
                    <wps:wsp>
                      <wps:cNvPr id="48" name="Rectangle 48" descr="ramen" title="ramen"/>
                      <wps:cNvSpPr/>
                      <wps:spPr>
                        <a:xfrm>
                          <a:off x="0" y="4914900"/>
                          <a:ext cx="7331634" cy="4684395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rcRect/>
                          <a:stretch>
                            <a:fillRect l="-1308" t="-113772" r="-382" b="-16668"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355EB" w14:textId="77777777" w:rsidR="0084541E" w:rsidRPr="00CA7453" w:rsidRDefault="0084541E" w:rsidP="0084541E">
                            <w:pPr>
                              <w:jc w:val="center"/>
                              <w:rPr>
                                <w:color w:val="9F2936" w:themeColor="accent2"/>
                              </w:rPr>
                            </w:pPr>
                            <w:r w:rsidRPr="00CA7453">
                              <w:rPr>
                                <w:color w:val="9F2936" w:themeColor="accent2"/>
                              </w:rPr>
                              <w:t xml:space="preserve"> </w:t>
                            </w:r>
                          </w:p>
                          <w:p w14:paraId="2D53E746" w14:textId="77777777" w:rsidR="0084541E" w:rsidRDefault="0084541E" w:rsidP="008454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Rectangle 47" descr="plate of cheeses and sides" title="plate of cheeses and sides"/>
                      <wps:cNvSpPr/>
                      <wps:spPr>
                        <a:xfrm>
                          <a:off x="4229100" y="0"/>
                          <a:ext cx="3091815" cy="4911090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rcRect/>
                          <a:stretch>
                            <a:fillRect l="-15891" t="-802" r="-23361" b="-2523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1333C" w14:textId="77777777" w:rsidR="0084541E" w:rsidRDefault="0084541E" w:rsidP="008454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Rectangle 38"/>
                      <wps:cNvSpPr/>
                      <wps:spPr>
                        <a:xfrm>
                          <a:off x="0" y="0"/>
                          <a:ext cx="4225688" cy="49110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5F2EA" w14:textId="77777777" w:rsidR="0084541E" w:rsidRDefault="0084541E" w:rsidP="0084541E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Rectangle 39"/>
                      <wps:cNvSpPr/>
                      <wps:spPr>
                        <a:xfrm>
                          <a:off x="235744" y="750093"/>
                          <a:ext cx="3764915" cy="389128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Oval 43"/>
                      <wps:cNvSpPr/>
                      <wps:spPr>
                        <a:xfrm>
                          <a:off x="4572000" y="3964781"/>
                          <a:ext cx="2626360" cy="26263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94400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5612AC1F" id="Group 54" o:spid="_x0000_s1040" style="position:absolute;margin-left:0;margin-top:0;width:577.3pt;height:755.85pt;z-index:-251653120;mso-width-percent:944;mso-height-percent:955;mso-position-horizontal:center;mso-position-horizontal-relative:page;mso-position-vertical:center;mso-position-vertical-relative:page;mso-width-percent:944;mso-height-percent:955" coordsize="73316,959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">
              <v:rect id="Rectangle 48" o:spid="_x0000_s1041" alt="ramen" style="position:absolute;top:49149;width:73316;height:46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" strokecolor="white [3212]" strokeweight="1pt">
                <v:fill r:id="rId3" o:title="ramen" recolor="t" rotate="t" type="frame"/>
                <v:textbox>
                  <w:txbxContent>
                    <w:p w14:paraId="169355EB" w14:textId="77777777" w:rsidR="0084541E" w:rsidRPr="00CA7453" w:rsidRDefault="0084541E" w:rsidP="0084541E">
                      <w:pPr>
                        <w:jc w:val="center"/>
                        <w:rPr>
                          <w:color w:val="9F2936" w:themeColor="accent2"/>
                        </w:rPr>
                      </w:pPr>
                      <w:r w:rsidRPr="00CA7453">
                        <w:rPr>
                          <w:color w:val="9F2936" w:themeColor="accent2"/>
                        </w:rPr>
                        <w:t xml:space="preserve"> </w:t>
                      </w:r>
                    </w:p>
                    <w:p w14:paraId="2D53E746" w14:textId="77777777" w:rsidR="0084541E" w:rsidRDefault="0084541E" w:rsidP="0084541E"/>
                  </w:txbxContent>
                </v:textbox>
              </v:rect>
              <v:rect id="Rectangle 47" o:spid="_x0000_s1042" alt="plate of cheeses and sides" style="position:absolute;left:42291;width:30918;height:49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" stroked="f" strokeweight="1pt">
                <v:fill r:id="rId4" o:title="plate of cheeses and sides" recolor="t" rotate="t" type="frame"/>
                <v:textbox>
                  <w:txbxContent>
                    <w:p w14:paraId="46B1333C" w14:textId="77777777" w:rsidR="0084541E" w:rsidRDefault="0084541E" w:rsidP="0084541E"/>
                  </w:txbxContent>
                </v:textbox>
              </v:rect>
              <v:rect id="Rectangle 38" o:spid="_x0000_s1043" style="position:absolute;width:42256;height:49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" fillcolor="#272727 [2749]" strokecolor="white [3212]" strokeweight=".25pt">
                <v:textbox>
                  <w:txbxContent>
                    <w:p w14:paraId="1255F2EA" w14:textId="77777777" w:rsidR="0084541E" w:rsidRDefault="0084541E" w:rsidP="0084541E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9" o:spid="_x0000_s1044" style="position:absolute;left:2357;top:7500;width:37649;height:3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" filled="f" strokecolor="white [3212]" strokeweight="1pt">
                <v:stroke dashstyle="3 1" linestyle="thickThin"/>
              </v:rect>
              <v:oval id="Oval 43" o:spid="_x0000_s1045" style="position:absolute;left:45720;top:39647;width:26263;height:26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" fillcolor="#9f2936 [3205]" strokecolor="white [3212]" strokeweight="1pt">
                <v:stroke dashstyle="dash" joinstyle="miter"/>
              </v:oval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AD499" w14:textId="77777777" w:rsidR="002E6C69" w:rsidRDefault="002E6C6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A248F0B" wp14:editId="27905BD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1837" cy="9598525"/>
              <wp:effectExtent l="0" t="0" r="0" b="0"/>
              <wp:wrapNone/>
              <wp:docPr id="192" name="Group 1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1837" cy="9598525"/>
                        <a:chOff x="0" y="0"/>
                        <a:chExt cx="7321837" cy="9598525"/>
                      </a:xfrm>
                    </wpg:grpSpPr>
                    <wps:wsp>
                      <wps:cNvPr id="211" name="Rectangle 211" descr="eggs" title="eggs"/>
                      <wps:cNvSpPr/>
                      <wps:spPr>
                        <a:xfrm>
                          <a:off x="3666142" y="4913931"/>
                          <a:ext cx="3655695" cy="4684594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rcRect/>
                          <a:stretch>
                            <a:fillRect l="-4122" t="-20316" r="-9028" b="-734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9F8F7" w14:textId="77777777" w:rsidR="002E6C69" w:rsidRPr="00CA7453" w:rsidRDefault="002E6C69" w:rsidP="002E6C69">
                            <w:pPr>
                              <w:jc w:val="center"/>
                              <w:rPr>
                                <w:color w:val="9F2936" w:themeColor="accent2"/>
                              </w:rPr>
                            </w:pPr>
                            <w:r w:rsidRPr="00CA7453">
                              <w:rPr>
                                <w:color w:val="9F2936" w:themeColor="accent2"/>
                              </w:rPr>
                              <w:t xml:space="preserve"> </w:t>
                            </w:r>
                          </w:p>
                          <w:p w14:paraId="6BA1170F" w14:textId="77777777" w:rsidR="002E6C69" w:rsidRDefault="002E6C69" w:rsidP="002E6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 49"/>
                      <wps:cNvSpPr/>
                      <wps:spPr>
                        <a:xfrm>
                          <a:off x="10048" y="0"/>
                          <a:ext cx="7311788" cy="491148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8CB73" w14:textId="77777777" w:rsidR="002E6C69" w:rsidRDefault="002E6C69" w:rsidP="002E6C69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Rectangle 50"/>
                      <wps:cNvSpPr/>
                      <wps:spPr>
                        <a:xfrm>
                          <a:off x="241160" y="783771"/>
                          <a:ext cx="6851189" cy="3891446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 13" descr="soup" title="soup"/>
                      <wps:cNvSpPr/>
                      <wps:spPr>
                        <a:xfrm>
                          <a:off x="0" y="4913644"/>
                          <a:ext cx="3670935" cy="4684594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rcRect/>
                          <a:stretch>
                            <a:fillRect l="-4461" t="-11362" r="-849" b="-1467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1A121" w14:textId="77777777" w:rsidR="002E6C69" w:rsidRDefault="002E6C69" w:rsidP="002E6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94200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3A248F0B" id="Group 192" o:spid="_x0000_s1046" style="position:absolute;margin-left:0;margin-top:0;width:576.5pt;height:755.8pt;z-index:251665408;mso-width-percent:942;mso-height-percent:955;mso-position-horizontal:center;mso-position-horizontal-relative:page;mso-position-vertical:center;mso-position-vertical-relative:page;mso-width-percent:942;mso-height-percent:955" coordsize="73218,959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">
              <v:rect id="Rectangle 211" o:spid="_x0000_s1047" alt="eggs" style="position:absolute;left:36661;top:49139;width:36557;height:46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" stroked="f" strokeweight="1pt">
                <v:fill r:id="rId3" o:title="eggs" recolor="t" rotate="t" type="frame"/>
                <v:textbox>
                  <w:txbxContent>
                    <w:p w14:paraId="7A09F8F7" w14:textId="77777777" w:rsidR="002E6C69" w:rsidRPr="00CA7453" w:rsidRDefault="002E6C69" w:rsidP="002E6C69">
                      <w:pPr>
                        <w:jc w:val="center"/>
                        <w:rPr>
                          <w:color w:val="9F2936" w:themeColor="accent2"/>
                        </w:rPr>
                      </w:pPr>
                      <w:r w:rsidRPr="00CA7453">
                        <w:rPr>
                          <w:color w:val="9F2936" w:themeColor="accent2"/>
                        </w:rPr>
                        <w:t xml:space="preserve"> </w:t>
                      </w:r>
                    </w:p>
                    <w:p w14:paraId="6BA1170F" w14:textId="77777777" w:rsidR="002E6C69" w:rsidRDefault="002E6C69" w:rsidP="002E6C69"/>
                  </w:txbxContent>
                </v:textbox>
              </v:rect>
              <v:rect id="Rectangle 49" o:spid="_x0000_s1048" style="position:absolute;left:100;width:73118;height:49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" fillcolor="#272727 [2749]" stroked="f" strokeweight="1pt">
                <v:textbox>
                  <w:txbxContent>
                    <w:p w14:paraId="4B68CB73" w14:textId="77777777" w:rsidR="002E6C69" w:rsidRDefault="002E6C69" w:rsidP="002E6C69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50" o:spid="_x0000_s1049" style="position:absolute;left:2411;top:7837;width:68512;height:38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" filled="f" strokecolor="white [3212]" strokeweight="1pt">
                <v:stroke dashstyle="3 1" linestyle="thickThin"/>
              </v:rect>
              <v:rect id="Rectangle 13" o:spid="_x0000_s1050" alt="soup" style="position:absolute;top:49136;width:36709;height:46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" stroked="f" strokeweight="1pt">
                <v:fill r:id="rId4" o:title="soup" recolor="t" rotate="t" type="frame"/>
                <v:textbox>
                  <w:txbxContent>
                    <w:p w14:paraId="7481A121" w14:textId="77777777" w:rsidR="002E6C69" w:rsidRDefault="002E6C69" w:rsidP="002E6C69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30539C"/>
    <w:multiLevelType w:val="multilevel"/>
    <w:tmpl w:val="AEB83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6022F9"/>
    <w:multiLevelType w:val="multilevel"/>
    <w:tmpl w:val="5CAA3B76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8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4D1FF7"/>
    <w:multiLevelType w:val="hybridMultilevel"/>
    <w:tmpl w:val="E9340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CE94060"/>
    <w:multiLevelType w:val="hybridMultilevel"/>
    <w:tmpl w:val="5E10E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E5E7A"/>
    <w:multiLevelType w:val="multilevel"/>
    <w:tmpl w:val="591294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C28"/>
    <w:rsid w:val="000259E1"/>
    <w:rsid w:val="00075F30"/>
    <w:rsid w:val="00155E02"/>
    <w:rsid w:val="001A237E"/>
    <w:rsid w:val="00214B22"/>
    <w:rsid w:val="00293B1F"/>
    <w:rsid w:val="002C55D3"/>
    <w:rsid w:val="002E6C69"/>
    <w:rsid w:val="003E68A7"/>
    <w:rsid w:val="00403074"/>
    <w:rsid w:val="00471EFC"/>
    <w:rsid w:val="004D1015"/>
    <w:rsid w:val="004D7FDE"/>
    <w:rsid w:val="005F371F"/>
    <w:rsid w:val="00605ECB"/>
    <w:rsid w:val="0062123A"/>
    <w:rsid w:val="00646E75"/>
    <w:rsid w:val="00652367"/>
    <w:rsid w:val="006819A6"/>
    <w:rsid w:val="006825BF"/>
    <w:rsid w:val="007534C3"/>
    <w:rsid w:val="007A2EA9"/>
    <w:rsid w:val="007B1DDD"/>
    <w:rsid w:val="007E4C28"/>
    <w:rsid w:val="008310D7"/>
    <w:rsid w:val="0084541E"/>
    <w:rsid w:val="008B0B4C"/>
    <w:rsid w:val="008B0FA6"/>
    <w:rsid w:val="00906F87"/>
    <w:rsid w:val="00953B3A"/>
    <w:rsid w:val="009A6657"/>
    <w:rsid w:val="009E1382"/>
    <w:rsid w:val="00A56348"/>
    <w:rsid w:val="00A95CCD"/>
    <w:rsid w:val="00B0699D"/>
    <w:rsid w:val="00B93257"/>
    <w:rsid w:val="00C1286C"/>
    <w:rsid w:val="00C13283"/>
    <w:rsid w:val="00C65EF9"/>
    <w:rsid w:val="00C831AB"/>
    <w:rsid w:val="00CA6D5D"/>
    <w:rsid w:val="00CF2A6E"/>
    <w:rsid w:val="00D43180"/>
    <w:rsid w:val="00D934E9"/>
    <w:rsid w:val="00DC728A"/>
    <w:rsid w:val="00DF6562"/>
    <w:rsid w:val="00E34037"/>
    <w:rsid w:val="00E45A99"/>
    <w:rsid w:val="00E55D74"/>
    <w:rsid w:val="00E87170"/>
    <w:rsid w:val="00EA7D08"/>
    <w:rsid w:val="00F34102"/>
    <w:rsid w:val="00F50966"/>
    <w:rsid w:val="00F85F1E"/>
    <w:rsid w:val="00FA00C7"/>
    <w:rsid w:val="00FD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A3BEE1"/>
  <w14:defaultImageDpi w14:val="32767"/>
  <w15:chartTrackingRefBased/>
  <w15:docId w15:val="{31A2F31A-C823-4A0C-85AA-A2E81B0F3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953B3A"/>
    <w:pPr>
      <w:spacing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F50966"/>
    <w:pPr>
      <w:keepNext/>
      <w:keepLines/>
      <w:pBdr>
        <w:bottom w:val="single" w:sz="4" w:space="2" w:color="9F2936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6C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34E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0966"/>
    <w:rPr>
      <w:rFonts w:eastAsiaTheme="majorEastAsia" w:cstheme="majorBidi"/>
      <w:b/>
      <w:caps/>
      <w:noProof/>
      <w:color w:val="FFFFFF" w:themeColor="background1"/>
      <w:sz w:val="44"/>
      <w:szCs w:val="40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D934E9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D934E9"/>
    <w:pPr>
      <w:pBdr>
        <w:top w:val="single" w:sz="12" w:space="1" w:color="9F2936" w:themeColor="accent2"/>
      </w:pBdr>
      <w:spacing w:after="200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934E9"/>
    <w:rPr>
      <w:smallCaps/>
      <w:sz w:val="48"/>
      <w:szCs w:val="48"/>
    </w:rPr>
  </w:style>
  <w:style w:type="paragraph" w:styleId="NormalWeb">
    <w:name w:val="Normal (Web)"/>
    <w:basedOn w:val="Normal"/>
    <w:uiPriority w:val="99"/>
    <w:unhideWhenUsed/>
    <w:rsid w:val="00652367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953B3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53B3A"/>
  </w:style>
  <w:style w:type="paragraph" w:styleId="Footer">
    <w:name w:val="footer"/>
    <w:basedOn w:val="Normal"/>
    <w:link w:val="FooterChar"/>
    <w:uiPriority w:val="99"/>
    <w:unhideWhenUsed/>
    <w:rsid w:val="00075F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5F30"/>
  </w:style>
  <w:style w:type="table" w:styleId="TableGrid">
    <w:name w:val="Table Grid"/>
    <w:basedOn w:val="TableNormal"/>
    <w:uiPriority w:val="39"/>
    <w:rsid w:val="00075F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E6C69"/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paragraph" w:styleId="TOAHeading">
    <w:name w:val="toa heading"/>
    <w:basedOn w:val="Normal"/>
    <w:next w:val="Normal"/>
    <w:uiPriority w:val="99"/>
    <w:rsid w:val="002E6C69"/>
    <w:pPr>
      <w:keepNext/>
      <w:keepLines/>
      <w:pBdr>
        <w:bottom w:val="single" w:sz="4" w:space="2" w:color="9F2936" w:themeColor="accent2"/>
      </w:pBdr>
      <w:spacing w:before="360" w:after="120" w:line="276" w:lineRule="auto"/>
      <w:jc w:val="center"/>
      <w:outlineLvl w:val="0"/>
    </w:pPr>
    <w:rPr>
      <w:rFonts w:eastAsiaTheme="majorEastAsia" w:cstheme="majorBidi"/>
      <w:b/>
      <w:noProof/>
      <w:color w:val="FFFFFF" w:themeColor="background1"/>
      <w:sz w:val="44"/>
      <w:szCs w:val="40"/>
      <w:lang w:eastAsia="en-US"/>
    </w:rPr>
  </w:style>
  <w:style w:type="paragraph" w:styleId="TOC1">
    <w:name w:val="toc 1"/>
    <w:basedOn w:val="Normal"/>
    <w:next w:val="Normal"/>
    <w:autoRedefine/>
    <w:uiPriority w:val="39"/>
    <w:rsid w:val="002E6C69"/>
    <w:rPr>
      <w:b/>
      <w:color w:val="FFFFFF" w:themeColor="background1"/>
      <w:sz w:val="32"/>
    </w:rPr>
  </w:style>
  <w:style w:type="paragraph" w:styleId="TOC2">
    <w:name w:val="toc 2"/>
    <w:basedOn w:val="Normal"/>
    <w:next w:val="Normal"/>
    <w:autoRedefine/>
    <w:uiPriority w:val="39"/>
    <w:rsid w:val="00C831AB"/>
    <w:pPr>
      <w:spacing w:after="160"/>
    </w:pPr>
    <w:rPr>
      <w:color w:val="FFFFFF" w:themeColor="background1"/>
      <w:sz w:val="20"/>
      <w:szCs w:val="20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F50966"/>
    <w:pPr>
      <w:ind w:left="864" w:right="516"/>
      <w:jc w:val="center"/>
    </w:pPr>
    <w:rPr>
      <w:rFonts w:asciiTheme="majorHAnsi" w:hAnsiTheme="majorHAnsi"/>
      <w:b/>
      <w:iCs/>
      <w:caps/>
      <w:color w:val="FFFFFF" w:themeColor="background1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F50966"/>
    <w:rPr>
      <w:rFonts w:asciiTheme="majorHAnsi" w:hAnsiTheme="majorHAnsi"/>
      <w:b/>
      <w:iCs/>
      <w:caps/>
      <w:color w:val="FFFFFF" w:themeColor="background1"/>
      <w:sz w:val="36"/>
    </w:rPr>
  </w:style>
  <w:style w:type="character" w:styleId="PlaceholderText">
    <w:name w:val="Placeholder Text"/>
    <w:basedOn w:val="DefaultParagraphFont"/>
    <w:uiPriority w:val="99"/>
    <w:semiHidden/>
    <w:rsid w:val="002E6C69"/>
    <w:rPr>
      <w:color w:val="808080"/>
    </w:rPr>
  </w:style>
  <w:style w:type="paragraph" w:styleId="NoSpacing">
    <w:name w:val="No Spacing"/>
    <w:uiPriority w:val="1"/>
    <w:qFormat/>
    <w:rsid w:val="00953B3A"/>
  </w:style>
  <w:style w:type="paragraph" w:styleId="ListParagraph">
    <w:name w:val="List Paragraph"/>
    <w:basedOn w:val="Normal"/>
    <w:uiPriority w:val="34"/>
    <w:qFormat/>
    <w:rsid w:val="00C831AB"/>
    <w:pPr>
      <w:spacing w:after="160" w:line="259" w:lineRule="auto"/>
      <w:ind w:left="720"/>
      <w:contextualSpacing/>
    </w:pPr>
    <w:rPr>
      <w:rFonts w:eastAsia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07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13.jpg"/><Relationship Id="rId2" Type="http://schemas.openxmlformats.org/officeDocument/2006/relationships/customXml" Target="../customXml/item2.xml"/><Relationship Id="rId16" Type="http://schemas.openxmlformats.org/officeDocument/2006/relationships/image" Target="media/image12.svg"/><Relationship Id="rId20" Type="http://schemas.openxmlformats.org/officeDocument/2006/relationships/hyperlink" Target="https://www.foodiecrush.com/maple-crusted-salmo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1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yperlink" Target="https://www.bonappetit.com/recipe/coffee-rubbed-stea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4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g"/><Relationship Id="rId1" Type="http://schemas.openxmlformats.org/officeDocument/2006/relationships/image" Target="media/image14.jpg"/><Relationship Id="rId4" Type="http://schemas.openxmlformats.org/officeDocument/2006/relationships/image" Target="media/image17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jpg"/><Relationship Id="rId1" Type="http://schemas.openxmlformats.org/officeDocument/2006/relationships/image" Target="media/image18.jpg"/><Relationship Id="rId4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MOtto\AppData\Roaming\Microsoft\Templates\Restaurant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0F19935AE0846D8BBFC1B3BA9497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AFC1E-B169-4550-9C16-82F8A02B4EFD}"/>
      </w:docPartPr>
      <w:docPartBody>
        <w:p w:rsidR="00000000" w:rsidRDefault="00BA3E25">
          <w:pPr>
            <w:pStyle w:val="90F19935AE0846D8BBFC1B3BA9497F3A"/>
          </w:pPr>
          <w:r w:rsidRPr="00953B3A">
            <w:t>IN THIS ISSUE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E25"/>
    <w:rsid w:val="00BA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F19935AE0846D8BBFC1B3BA9497F3A">
    <w:name w:val="90F19935AE0846D8BBFC1B3BA9497F3A"/>
  </w:style>
  <w:style w:type="paragraph" w:customStyle="1" w:styleId="5A87B5273BC44A2BBD429199E0BAB435">
    <w:name w:val="5A87B5273BC44A2BBD429199E0BAB435"/>
  </w:style>
  <w:style w:type="paragraph" w:customStyle="1" w:styleId="8DA6566BDA5F41D4BCB847D94CA3A894">
    <w:name w:val="8DA6566BDA5F41D4BCB847D94CA3A894"/>
  </w:style>
  <w:style w:type="paragraph" w:customStyle="1" w:styleId="5D3176F49B5D4DDA85DA80D61E857B34">
    <w:name w:val="5D3176F49B5D4DDA85DA80D61E857B34"/>
  </w:style>
  <w:style w:type="paragraph" w:customStyle="1" w:styleId="4F9826DEDF08440A949B03735961A9C9">
    <w:name w:val="4F9826DEDF08440A949B03735961A9C9"/>
  </w:style>
  <w:style w:type="paragraph" w:customStyle="1" w:styleId="D002D6E6E1DE4D89AD7A68C95441F334">
    <w:name w:val="D002D6E6E1DE4D89AD7A68C95441F334"/>
  </w:style>
  <w:style w:type="paragraph" w:customStyle="1" w:styleId="3AD76301A74C49689B7F242DD45E8010">
    <w:name w:val="3AD76301A74C49689B7F242DD45E8010"/>
  </w:style>
  <w:style w:type="paragraph" w:customStyle="1" w:styleId="5A1A4B3579664EF1A37CC61726A6FC33">
    <w:name w:val="5A1A4B3579664EF1A37CC61726A6FC33"/>
  </w:style>
  <w:style w:type="paragraph" w:customStyle="1" w:styleId="4837DC27FA424D7A8DFCCC65B14A6217">
    <w:name w:val="4837DC27FA424D7A8DFCCC65B14A6217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5BCF08DB55E4E8CBC80309748D6331D">
    <w:name w:val="C5BCF08DB55E4E8CBC80309748D6331D"/>
  </w:style>
  <w:style w:type="paragraph" w:customStyle="1" w:styleId="49274122C62943BE82942CBEC31AB0F6">
    <w:name w:val="49274122C62943BE82942CBEC31AB0F6"/>
  </w:style>
  <w:style w:type="paragraph" w:styleId="Quote">
    <w:name w:val="Quote"/>
    <w:basedOn w:val="Normal"/>
    <w:next w:val="Normal"/>
    <w:link w:val="QuoteChar"/>
    <w:uiPriority w:val="29"/>
    <w:qFormat/>
    <w:pPr>
      <w:spacing w:after="240" w:line="240" w:lineRule="auto"/>
      <w:ind w:left="864" w:right="864"/>
      <w:jc w:val="center"/>
    </w:pPr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D5C2B792BE19403DAEB7CDE6BB5DDD22">
    <w:name w:val="D5C2B792BE19403DAEB7CDE6BB5DDD22"/>
  </w:style>
  <w:style w:type="paragraph" w:customStyle="1" w:styleId="EAD96F0BDE524C51B805EC5907E7487A">
    <w:name w:val="EAD96F0BDE524C51B805EC5907E7487A"/>
  </w:style>
  <w:style w:type="paragraph" w:customStyle="1" w:styleId="C942F43E6A934A9B93926B673107EC5A">
    <w:name w:val="C942F43E6A934A9B93926B673107EC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E670A2E1992E4AA8639314B8157645" ma:contentTypeVersion="7" ma:contentTypeDescription="Create a new document." ma:contentTypeScope="" ma:versionID="7de028b24bd8260320873992d6c1cedc">
  <xsd:schema xmlns:xsd="http://www.w3.org/2001/XMLSchema" xmlns:xs="http://www.w3.org/2001/XMLSchema" xmlns:p="http://schemas.microsoft.com/office/2006/metadata/properties" xmlns:ns3="50ba748a-9d1d-45e7-bb04-cb79cbf6a1b0" xmlns:ns4="ae008656-2d50-4908-868b-a5ec89692f76" targetNamespace="http://schemas.microsoft.com/office/2006/metadata/properties" ma:root="true" ma:fieldsID="b4f6ceb1256a2dd4aa47ec68641d8417" ns3:_="" ns4:_="">
    <xsd:import namespace="50ba748a-9d1d-45e7-bb04-cb79cbf6a1b0"/>
    <xsd:import namespace="ae008656-2d50-4908-868b-a5ec89692f7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a748a-9d1d-45e7-bb04-cb79cbf6a1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008656-2d50-4908-868b-a5ec89692f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F2704E-92E6-40C0-947F-D3D6195486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CC858C-CFCA-4A0C-8ABB-F79D7482FE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0D1677-507B-4921-8F0A-D6BA15DC5A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ba748a-9d1d-45e7-bb04-cb79cbf6a1b0"/>
    <ds:schemaRef ds:uri="ae008656-2d50-4908-868b-a5ec89692f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893EB2-7F5F-490F-89AD-F555303BF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Restaurant newsletter</Template>
  <TotalTime>54</TotalTime>
  <Pages>7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Fred Agency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Otto, Hope M.</dc:creator>
  <cp:keywords/>
  <dc:description/>
  <cp:lastModifiedBy>Otto, Hope M.</cp:lastModifiedBy>
  <cp:revision>28</cp:revision>
  <dcterms:created xsi:type="dcterms:W3CDTF">2020-04-13T14:57:00Z</dcterms:created>
  <dcterms:modified xsi:type="dcterms:W3CDTF">2020-04-13T15:42:00Z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0x010100FBE670A2E1992E4AA8639314B8157645</vt:lpwstr>
  </property>
</Properties>
</file>